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Default Extension="tiff" ContentType="image/tif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240" w:rsidRDefault="00BF7240" w:rsidP="00663F4B"/>
    <w:p w:rsidR="00845799" w:rsidRPr="00FE2D96" w:rsidRDefault="00845799" w:rsidP="00EB3928"/>
    <w:p w:rsidR="00FE2BA2" w:rsidRPr="00FE2BA2" w:rsidRDefault="00FE2BA2" w:rsidP="00FE2BA2"/>
    <w:p w:rsidR="00FE2BA2" w:rsidRPr="00FE2BA2" w:rsidRDefault="00FE2BA2" w:rsidP="00FE2BA2">
      <w:r w:rsidRPr="00FE2BA2">
        <w:t>August 8, 2014</w:t>
      </w:r>
    </w:p>
    <w:p w:rsidR="00FE2BA2" w:rsidRPr="00FE2BA2" w:rsidRDefault="00FE2BA2" w:rsidP="00FE2BA2"/>
    <w:p w:rsidR="00FE2BA2" w:rsidRPr="00FE2BA2" w:rsidRDefault="00FE2BA2" w:rsidP="00FE2BA2">
      <w:r w:rsidRPr="00FE2BA2">
        <w:t>Mr. Matt Lepore</w:t>
      </w:r>
    </w:p>
    <w:p w:rsidR="00FE2BA2" w:rsidRPr="00FE2BA2" w:rsidRDefault="00FE2BA2" w:rsidP="00FE2BA2">
      <w:r w:rsidRPr="00FE2BA2">
        <w:t>Colorado Oil &amp; Gas Conservation Commission 1120 Lincoln Street, Suite 801</w:t>
      </w:r>
    </w:p>
    <w:p w:rsidR="00FE2BA2" w:rsidRPr="00FE2BA2" w:rsidRDefault="00FE2BA2" w:rsidP="00FE2BA2">
      <w:r w:rsidRPr="00FE2BA2">
        <w:t>Denver, CO 80203</w:t>
      </w:r>
    </w:p>
    <w:p w:rsidR="00FE2BA2" w:rsidRPr="00FE2BA2" w:rsidRDefault="00FE2BA2" w:rsidP="00FE2BA2"/>
    <w:p w:rsidR="00FE2BA2" w:rsidRPr="00FE2BA2" w:rsidRDefault="00FE2BA2" w:rsidP="00FE2BA2">
      <w:r w:rsidRPr="00FE2BA2">
        <w:t>Re: Request for Exception to Rule 318A.m</w:t>
      </w:r>
    </w:p>
    <w:p w:rsidR="00FE2BA2" w:rsidRPr="00FE2BA2" w:rsidRDefault="00FE2BA2" w:rsidP="00FE2BA2">
      <w:r w:rsidRPr="00FE2BA2">
        <w:t>SRC Wiedeman 22-5-4NHZ</w:t>
      </w:r>
    </w:p>
    <w:p w:rsidR="00FE2BA2" w:rsidRPr="00FE2BA2" w:rsidRDefault="00FE2BA2" w:rsidP="00FE2BA2">
      <w:r w:rsidRPr="00FE2BA2">
        <w:t>SESW Sec. 5, T-5N-66W</w:t>
      </w:r>
    </w:p>
    <w:p w:rsidR="00FE2BA2" w:rsidRPr="00FE2BA2" w:rsidRDefault="00FE2BA2" w:rsidP="00FE2BA2">
      <w:r w:rsidRPr="00FE2BA2">
        <w:t>Weld County, CO</w:t>
      </w:r>
    </w:p>
    <w:p w:rsidR="00FE2BA2" w:rsidRPr="00FE2BA2" w:rsidRDefault="00FE2BA2" w:rsidP="00FE2BA2"/>
    <w:p w:rsidR="00FE2BA2" w:rsidRPr="00FE2BA2" w:rsidRDefault="00FE2BA2" w:rsidP="00FE2BA2">
      <w:r w:rsidRPr="00FE2BA2">
        <w:t>Dear Mr. Lepore:</w:t>
      </w:r>
    </w:p>
    <w:p w:rsidR="00FE2BA2" w:rsidRPr="00FE2BA2" w:rsidRDefault="00FE2BA2" w:rsidP="00FE2BA2"/>
    <w:p w:rsidR="00FE2BA2" w:rsidRPr="00FE2BA2" w:rsidRDefault="00FE2BA2" w:rsidP="00FE2BA2">
      <w:r w:rsidRPr="00FE2BA2">
        <w:t>Please let this letter serve as a request for administrative approval of an exception location to Rule 318A.</w:t>
      </w:r>
      <w:r>
        <w:t xml:space="preserve">m. The proposed lateral for </w:t>
      </w:r>
      <w:r w:rsidRPr="00FE2BA2">
        <w:t>the SRC Wiedeman 22-5-4NHZ well is planned to be less than 150’, as required by Rule 318A.m, from the following existing wells:</w:t>
      </w:r>
    </w:p>
    <w:p w:rsidR="00FE2BA2" w:rsidRPr="00FE2BA2" w:rsidRDefault="00FE2BA2" w:rsidP="00FE2BA2"/>
    <w:p w:rsidR="00FE2BA2" w:rsidRPr="00FE2BA2" w:rsidRDefault="00FE2BA2" w:rsidP="00FE2BA2">
      <w:r w:rsidRPr="00FE2BA2">
        <w:t>SRC Northridge 12-4D: SWNE Sec.4, T5N-R66W, API# 05-123-29618</w:t>
      </w:r>
    </w:p>
    <w:p w:rsidR="00FE2BA2" w:rsidRPr="00FE2BA2" w:rsidRDefault="00FE2BA2" w:rsidP="00FE2BA2"/>
    <w:p w:rsidR="00FE2BA2" w:rsidRPr="00FE2BA2" w:rsidRDefault="00FE2BA2" w:rsidP="00FE2BA2">
      <w:r w:rsidRPr="00FE2BA2">
        <w:t>The operator of the wells listed above are Synergy Resources, LLC therefore no waiver is required.</w:t>
      </w:r>
    </w:p>
    <w:p w:rsidR="00FE2BA2" w:rsidRPr="00FE2BA2" w:rsidRDefault="00FE2BA2" w:rsidP="00FE2BA2"/>
    <w:p w:rsidR="00FE2BA2" w:rsidRPr="00FE2BA2" w:rsidRDefault="00FE2BA2" w:rsidP="00FE2BA2">
      <w:r w:rsidRPr="00FE2BA2">
        <w:t>Prior to drilling operations, Synergy Resources, LLC  (Synergy) will perform an anti-collision scan of existing offset wells that have the potential of being within close proximity of the proposed well. This anti-collision scan will include definitive MWD or gyro surveys of the offset wells with included error of uncertainty per survey instrument, and compared against the proposed well path with its respective error of uncertainty. If current surveys do not exist for the offset wells, Synergy may have gyro surveys conducted to verify bottom-hole locations. The proposed well will only be drilled if the anti-collision scan results indicate that there is not a risk for collision, or harm to people or the environment. For the proposed well, upon conclusion of drilling operations, an as-constructed gyro survey will be submitted to COGCC with the Form 5.</w:t>
      </w:r>
    </w:p>
    <w:p w:rsidR="00FE2BA2" w:rsidRPr="00FE2BA2" w:rsidRDefault="00FE2BA2" w:rsidP="00FE2BA2"/>
    <w:p w:rsidR="00FE2BA2" w:rsidRPr="00FE2BA2" w:rsidRDefault="00FE2BA2" w:rsidP="00FE2BA2">
      <w:r w:rsidRPr="00FE2BA2">
        <w:t>Synergy Resources, LLC respectfully requests that the COGCC approve the Application for Permit to Drill for the captioned well. Thank you for your time and attention to this matter. If you have any questions or comments, please contact me at 720-420-5749.</w:t>
      </w:r>
    </w:p>
    <w:p w:rsidR="00FE2BA2" w:rsidRPr="00FE2BA2" w:rsidRDefault="00FE2BA2" w:rsidP="00FE2BA2"/>
    <w:p w:rsidR="00FE2BA2" w:rsidRPr="00FE2BA2" w:rsidRDefault="00FE2BA2" w:rsidP="00FE2BA2">
      <w:r w:rsidRPr="00FE2BA2">
        <w:t>Sincerely,</w:t>
      </w:r>
    </w:p>
    <w:p w:rsidR="00FE2BA2" w:rsidRPr="00FE2BA2" w:rsidRDefault="00FE2BA2" w:rsidP="00FE2BA2">
      <w:r w:rsidRPr="00FE2BA2">
        <w:t>Sonia Spencer</w:t>
      </w:r>
    </w:p>
    <w:p w:rsidR="00FE2BA2" w:rsidRPr="00FE2BA2" w:rsidRDefault="00FE2BA2" w:rsidP="00FE2BA2"/>
    <w:p w:rsidR="00FE2BA2" w:rsidRPr="00FE2BA2" w:rsidRDefault="00FE2BA2" w:rsidP="00FE2BA2">
      <w:r w:rsidRPr="00FE2BA2">
        <w:t xml:space="preserve"> </w:t>
      </w:r>
      <w:r w:rsidRPr="00FE2BA2">
        <w:rPr>
          <w:noProof/>
        </w:rPr>
        <w:drawing>
          <wp:inline distT="0" distB="0" distL="0" distR="0">
            <wp:extent cx="723900" cy="361950"/>
            <wp:effectExtent l="0" t="0" r="0" b="0"/>
            <wp:docPr id="1" name="Picture 1" descr="C:\Users\sonia.spencer\Desktop\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spencer\Desktop\Signature.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361950"/>
                    </a:xfrm>
                    <a:prstGeom prst="rect">
                      <a:avLst/>
                    </a:prstGeom>
                    <a:noFill/>
                    <a:ln>
                      <a:noFill/>
                    </a:ln>
                  </pic:spPr>
                </pic:pic>
              </a:graphicData>
            </a:graphic>
          </wp:inline>
        </w:drawing>
      </w:r>
      <w:bookmarkStart w:id="0" w:name="_GoBack"/>
      <w:bookmarkEnd w:id="0"/>
    </w:p>
    <w:p w:rsidR="00FE2BA2" w:rsidRPr="00FE2BA2" w:rsidRDefault="00FE2BA2" w:rsidP="00FE2BA2">
      <w:r w:rsidRPr="00FE2BA2">
        <w:t xml:space="preserve">Consultant for </w:t>
      </w:r>
    </w:p>
    <w:p w:rsidR="00FE2BA2" w:rsidRPr="00FE2BA2" w:rsidRDefault="00FE2BA2" w:rsidP="00FE2BA2">
      <w:r w:rsidRPr="00FE2BA2">
        <w:t>Synergy Resources, LLC</w:t>
      </w:r>
    </w:p>
    <w:p w:rsidR="00FE2BA2" w:rsidRPr="00FE2BA2" w:rsidRDefault="00FE2BA2" w:rsidP="00FE2BA2"/>
    <w:p w:rsidR="00B52ED8" w:rsidRDefault="00B52ED8" w:rsidP="00663F4B"/>
    <w:sectPr w:rsidR="00B52ED8" w:rsidSect="00CB1295">
      <w:headerReference w:type="even" r:id="rId9"/>
      <w:headerReference w:type="default" r:id="rId10"/>
      <w:footerReference w:type="even" r:id="rId11"/>
      <w:footerReference w:type="default" r:id="rId12"/>
      <w:headerReference w:type="first" r:id="rId13"/>
      <w:footerReference w:type="first" r:id="rId14"/>
      <w:pgSz w:w="12240" w:h="15840" w:code="1"/>
      <w:pgMar w:top="720" w:right="1440" w:bottom="360" w:left="1440" w:header="720" w:footer="36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F10" w:rsidRDefault="00C05F10">
      <w:r>
        <w:separator/>
      </w:r>
    </w:p>
  </w:endnote>
  <w:endnote w:type="continuationSeparator" w:id="0">
    <w:p w:rsidR="00C05F10" w:rsidRDefault="00C05F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Pr="00F30A7E" w:rsidRDefault="00CB1295" w:rsidP="00CB1295">
    <w:pPr>
      <w:pStyle w:val="Footer"/>
      <w:jc w:val="left"/>
    </w:pPr>
  </w:p>
  <w:p w:rsidR="00CB1295" w:rsidRPr="00F30A7E" w:rsidRDefault="00CB1295" w:rsidP="00CB1295">
    <w:pPr>
      <w:pStyle w:val="Footer"/>
      <w:jc w:val="left"/>
      <w:rPr>
        <w:szCs w:val="17"/>
      </w:rPr>
    </w:pPr>
    <w:r w:rsidRPr="00F30A7E">
      <w:rPr>
        <w:rStyle w:val="Bold"/>
        <w:szCs w:val="17"/>
      </w:rPr>
      <w:t>Corporate Headquarters</w:t>
    </w:r>
    <w:r w:rsidR="000E5087">
      <w:rPr>
        <w:szCs w:val="17"/>
        <w:lang w:val="fr-FR"/>
      </w:rPr>
      <w:t xml:space="preserve"> </w:t>
    </w:r>
    <w:r w:rsidRPr="00F30A7E">
      <w:rPr>
        <w:szCs w:val="17"/>
        <w:lang w:val="fr-FR"/>
      </w:rPr>
      <w:t>1707 Cole Boul</w:t>
    </w:r>
    <w:r w:rsidR="000E5087">
      <w:rPr>
        <w:szCs w:val="17"/>
        <w:lang w:val="fr-FR"/>
      </w:rPr>
      <w:t xml:space="preserve">evard, Suite 200, </w:t>
    </w:r>
    <w:r w:rsidRPr="00F30A7E">
      <w:rPr>
        <w:szCs w:val="17"/>
        <w:lang w:val="fr-FR"/>
      </w:rPr>
      <w:t xml:space="preserve">Golden, CO 80401 USA  |  P: 720.420.5700  |  </w:t>
    </w:r>
    <w:r w:rsidRPr="00F30A7E">
      <w:rPr>
        <w:szCs w:val="17"/>
      </w:rPr>
      <w:t xml:space="preserve">F: 720.420.5800  |  </w:t>
    </w:r>
    <w:r w:rsidRPr="00F30A7E">
      <w:rPr>
        <w:szCs w:val="17"/>
        <w:lang w:val="fr-FR"/>
      </w:rPr>
      <w:t>www.iptengineers.com</w:t>
    </w:r>
  </w:p>
  <w:p w:rsidR="000109C7" w:rsidRDefault="000109C7" w:rsidP="00CB129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Pr="00F30A7E" w:rsidRDefault="00CB1295" w:rsidP="00CB1295">
    <w:pPr>
      <w:pStyle w:val="Footer"/>
      <w:jc w:val="left"/>
    </w:pPr>
  </w:p>
  <w:p w:rsidR="00CB1295" w:rsidRPr="00F30A7E" w:rsidRDefault="00CB1295" w:rsidP="00CB1295">
    <w:pPr>
      <w:pStyle w:val="Footer"/>
      <w:jc w:val="left"/>
      <w:rPr>
        <w:szCs w:val="17"/>
      </w:rPr>
    </w:pPr>
    <w:r w:rsidRPr="00F30A7E">
      <w:rPr>
        <w:rStyle w:val="Bold"/>
        <w:szCs w:val="17"/>
      </w:rPr>
      <w:t>Corporate Headquarters</w:t>
    </w:r>
    <w:r w:rsidRPr="00F30A7E">
      <w:rPr>
        <w:szCs w:val="17"/>
        <w:lang w:val="fr-FR"/>
      </w:rPr>
      <w:t xml:space="preserve">  1707 Cole Boulevard, Suite 200  |  Golden, CO 80401 USA  |  P: 720.420.5700  |  </w:t>
    </w:r>
    <w:r w:rsidRPr="00F30A7E">
      <w:rPr>
        <w:szCs w:val="17"/>
      </w:rPr>
      <w:t xml:space="preserve">F: 720.420.5800  |  </w:t>
    </w:r>
    <w:r w:rsidRPr="00F30A7E">
      <w:rPr>
        <w:szCs w:val="17"/>
        <w:lang w:val="fr-FR"/>
      </w:rPr>
      <w:t>www.iptengineers.com</w:t>
    </w:r>
  </w:p>
  <w:p w:rsidR="000109C7" w:rsidRDefault="000109C7" w:rsidP="00CB129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Pr="00F30A7E" w:rsidRDefault="00CB1295" w:rsidP="00CB1295">
    <w:pPr>
      <w:pStyle w:val="Footer"/>
      <w:jc w:val="left"/>
    </w:pPr>
  </w:p>
  <w:p w:rsidR="00CB1295" w:rsidRPr="00F30A7E" w:rsidRDefault="00CB1295" w:rsidP="00CB1295">
    <w:pPr>
      <w:pStyle w:val="Footer"/>
      <w:jc w:val="left"/>
      <w:rPr>
        <w:szCs w:val="17"/>
      </w:rPr>
    </w:pPr>
    <w:r w:rsidRPr="00F30A7E">
      <w:rPr>
        <w:rStyle w:val="Bold"/>
        <w:szCs w:val="17"/>
      </w:rPr>
      <w:t>Corporate Headquarters</w:t>
    </w:r>
    <w:r w:rsidRPr="00F30A7E">
      <w:rPr>
        <w:szCs w:val="17"/>
        <w:lang w:val="fr-FR"/>
      </w:rPr>
      <w:t xml:space="preserve">  1707 Cole Boulevard, Suite 200  |  Golden, CO 80401 USA  |  P: 720.420.5700  |  </w:t>
    </w:r>
    <w:r w:rsidRPr="00F30A7E">
      <w:rPr>
        <w:szCs w:val="17"/>
      </w:rPr>
      <w:t xml:space="preserve">F: 720.420.5800  |  </w:t>
    </w:r>
    <w:r w:rsidRPr="00F30A7E">
      <w:rPr>
        <w:szCs w:val="17"/>
        <w:lang w:val="fr-FR"/>
      </w:rPr>
      <w:t>www.iptengineers.com</w:t>
    </w:r>
  </w:p>
  <w:p w:rsidR="000109C7" w:rsidRPr="002B02E9" w:rsidRDefault="000109C7" w:rsidP="00CB12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F10" w:rsidRDefault="00C05F10">
      <w:r>
        <w:separator/>
      </w:r>
    </w:p>
  </w:footnote>
  <w:footnote w:type="continuationSeparator" w:id="0">
    <w:p w:rsidR="00C05F10" w:rsidRDefault="00C05F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Default="00CB1295" w:rsidP="00663F4B">
    <w:pPr>
      <w:pStyle w:val="Header2"/>
    </w:pPr>
    <w:r>
      <w:rPr>
        <w:noProof/>
      </w:rPr>
      <w:drawing>
        <wp:anchor distT="0" distB="0" distL="114300" distR="114300" simplePos="0" relativeHeight="251729920" behindDoc="0" locked="0" layoutInCell="1" allowOverlap="1">
          <wp:simplePos x="0" y="0"/>
          <wp:positionH relativeFrom="rightMargin">
            <wp:posOffset>-6309360</wp:posOffset>
          </wp:positionH>
          <wp:positionV relativeFrom="paragraph">
            <wp:posOffset>0</wp:posOffset>
          </wp:positionV>
          <wp:extent cx="228600" cy="356616"/>
          <wp:effectExtent l="0" t="0" r="0" b="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PT Letterhead 2013 p2.tif"/>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8600" cy="356616"/>
                  </a:xfrm>
                  <a:prstGeom prst="rect">
                    <a:avLst/>
                  </a:prstGeom>
                </pic:spPr>
              </pic:pic>
            </a:graphicData>
          </a:graphic>
        </wp:anchor>
      </w:drawing>
    </w:r>
    <w:r w:rsidR="00D61306">
      <w:fldChar w:fldCharType="begin"/>
    </w:r>
    <w:r w:rsidR="00FE2BA2">
      <w:instrText xml:space="preserve"> DOCPROPERTY  Company </w:instrText>
    </w:r>
    <w:r w:rsidR="00D61306">
      <w:fldChar w:fldCharType="separate"/>
    </w:r>
    <w:r w:rsidR="00310B56">
      <w:t>Integrated Petroleum Technologies, Inc.</w:t>
    </w:r>
    <w:r w:rsidR="00D61306">
      <w:fldChar w:fldCharType="end"/>
    </w:r>
    <w:r>
      <w:tab/>
    </w:r>
    <w:r w:rsidR="00D61306">
      <w:fldChar w:fldCharType="begin"/>
    </w:r>
    <w:r>
      <w:instrText xml:space="preserve"> DOCPROPERTY  Client </w:instrText>
    </w:r>
    <w:r w:rsidR="00D61306">
      <w:fldChar w:fldCharType="end"/>
    </w:r>
  </w:p>
  <w:p w:rsidR="00CB1295" w:rsidRDefault="00D61306" w:rsidP="00663F4B">
    <w:pPr>
      <w:pStyle w:val="Header2"/>
    </w:pPr>
    <w:fldSimple w:instr=" DOCPROPERTY  RevisionDate  \* MERGEFORMAT ">
      <w:r w:rsidR="00310B56">
        <w:t>March 10, 2014</w:t>
      </w:r>
    </w:fldSimple>
    <w:r w:rsidR="00CB1295">
      <w:tab/>
    </w:r>
    <w:r>
      <w:fldChar w:fldCharType="begin"/>
    </w:r>
    <w:r w:rsidR="00CB1295">
      <w:instrText xml:space="preserve"> DOCPROPERTY  Well </w:instrText>
    </w:r>
    <w:r>
      <w:fldChar w:fldCharType="end"/>
    </w:r>
  </w:p>
  <w:p w:rsidR="00CB1295" w:rsidRDefault="00CB1295" w:rsidP="00663F4B">
    <w:pPr>
      <w:pStyle w:val="Header2"/>
    </w:pPr>
    <w:r>
      <w:t xml:space="preserve">Page </w:t>
    </w:r>
    <w:r w:rsidR="00D61306">
      <w:fldChar w:fldCharType="begin"/>
    </w:r>
    <w:r>
      <w:instrText xml:space="preserve"> PAGE </w:instrText>
    </w:r>
    <w:r w:rsidR="00D61306">
      <w:fldChar w:fldCharType="separate"/>
    </w:r>
    <w:r>
      <w:rPr>
        <w:noProof/>
      </w:rPr>
      <w:t>2</w:t>
    </w:r>
    <w:r w:rsidR="00D61306">
      <w:rPr>
        <w:noProof/>
      </w:rPr>
      <w:fldChar w:fldCharType="end"/>
    </w:r>
    <w:r>
      <w:rPr>
        <w:noProof/>
      </w:rPr>
      <w:tab/>
    </w:r>
    <w:r w:rsidR="00D61306">
      <w:fldChar w:fldCharType="begin"/>
    </w:r>
    <w:r>
      <w:instrText xml:space="preserve"> DOCPROPERTY  Title  \* MERGEFORMAT </w:instrText>
    </w:r>
    <w:r w:rsidR="00D61306">
      <w:fldChar w:fldCharType="end"/>
    </w:r>
  </w:p>
  <w:p w:rsidR="000109C7" w:rsidRDefault="000109C7" w:rsidP="00CB129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Default="00CB1295" w:rsidP="00663F4B">
    <w:pPr>
      <w:pStyle w:val="Header2"/>
    </w:pPr>
    <w:r>
      <w:rPr>
        <w:noProof/>
      </w:rPr>
      <w:drawing>
        <wp:anchor distT="0" distB="0" distL="114300" distR="114300" simplePos="0" relativeHeight="251727872" behindDoc="0" locked="0" layoutInCell="1" allowOverlap="1">
          <wp:simplePos x="0" y="0"/>
          <wp:positionH relativeFrom="rightMargin">
            <wp:posOffset>137160</wp:posOffset>
          </wp:positionH>
          <wp:positionV relativeFrom="paragraph">
            <wp:posOffset>0</wp:posOffset>
          </wp:positionV>
          <wp:extent cx="228600" cy="356616"/>
          <wp:effectExtent l="0" t="0" r="0" b="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PT Letterhead 2013 p2.tif"/>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8600" cy="356616"/>
                  </a:xfrm>
                  <a:prstGeom prst="rect">
                    <a:avLst/>
                  </a:prstGeom>
                </pic:spPr>
              </pic:pic>
            </a:graphicData>
          </a:graphic>
        </wp:anchor>
      </w:drawing>
    </w:r>
    <w:r w:rsidR="00D61306">
      <w:fldChar w:fldCharType="begin"/>
    </w:r>
    <w:r>
      <w:instrText xml:space="preserve"> DOCPROPERTY  Client </w:instrText>
    </w:r>
    <w:r w:rsidR="00D61306">
      <w:fldChar w:fldCharType="end"/>
    </w:r>
    <w:r>
      <w:tab/>
    </w:r>
    <w:r w:rsidR="00D61306">
      <w:fldChar w:fldCharType="begin"/>
    </w:r>
    <w:r w:rsidR="00FE2BA2">
      <w:instrText xml:space="preserve"> DOCPROPERTY  Company </w:instrText>
    </w:r>
    <w:r w:rsidR="00D61306">
      <w:fldChar w:fldCharType="separate"/>
    </w:r>
    <w:r w:rsidR="00310B56">
      <w:t>Integrated Petroleum Technologies, Inc.</w:t>
    </w:r>
    <w:r w:rsidR="00D61306">
      <w:fldChar w:fldCharType="end"/>
    </w:r>
  </w:p>
  <w:p w:rsidR="00CB1295" w:rsidRDefault="00D61306" w:rsidP="00663F4B">
    <w:pPr>
      <w:pStyle w:val="Header2"/>
    </w:pPr>
    <w:r>
      <w:fldChar w:fldCharType="begin"/>
    </w:r>
    <w:r w:rsidR="00CB1295">
      <w:instrText xml:space="preserve"> DOCPROPERTY  Well </w:instrText>
    </w:r>
    <w:r>
      <w:fldChar w:fldCharType="end"/>
    </w:r>
    <w:r w:rsidR="00CB1295">
      <w:tab/>
    </w:r>
  </w:p>
  <w:p w:rsidR="00CB1295" w:rsidRDefault="00D61306" w:rsidP="00663F4B">
    <w:pPr>
      <w:pStyle w:val="Header2"/>
    </w:pPr>
    <w:r>
      <w:fldChar w:fldCharType="begin"/>
    </w:r>
    <w:r w:rsidR="00CB1295">
      <w:instrText xml:space="preserve"> DOCPROPERTY  Title  \* MERGEFORMAT </w:instrText>
    </w:r>
    <w:r>
      <w:fldChar w:fldCharType="end"/>
    </w:r>
    <w:r w:rsidR="00CB1295">
      <w:tab/>
      <w:t xml:space="preserve">Page </w:t>
    </w:r>
    <w:r>
      <w:fldChar w:fldCharType="begin"/>
    </w:r>
    <w:r w:rsidR="00CB1295">
      <w:instrText xml:space="preserve"> PAGE </w:instrText>
    </w:r>
    <w:r>
      <w:fldChar w:fldCharType="separate"/>
    </w:r>
    <w:r w:rsidR="00FE2BA2">
      <w:rPr>
        <w:noProof/>
      </w:rPr>
      <w:t>2</w:t>
    </w:r>
    <w:r>
      <w:rPr>
        <w:noProof/>
      </w:rPr>
      <w:fldChar w:fldCharType="end"/>
    </w:r>
  </w:p>
  <w:p w:rsidR="000109C7" w:rsidRDefault="000109C7" w:rsidP="00CB129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Pr="00A57690" w:rsidRDefault="00CB1295" w:rsidP="00CB1295">
    <w:pPr>
      <w:pStyle w:val="Header"/>
    </w:pPr>
    <w:r>
      <w:rPr>
        <w:noProof/>
      </w:rPr>
      <w:drawing>
        <wp:inline distT="0" distB="0" distL="0" distR="0">
          <wp:extent cx="7333488" cy="768096"/>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PT Letterhead 2013.tif"/>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333488" cy="768096"/>
                  </a:xfrm>
                  <a:prstGeom prst="rect">
                    <a:avLst/>
                  </a:prstGeom>
                </pic:spPr>
              </pic:pic>
            </a:graphicData>
          </a:graphic>
        </wp:inline>
      </w:drawing>
    </w:r>
  </w:p>
  <w:p w:rsidR="000109C7" w:rsidRPr="008C4345" w:rsidRDefault="000109C7" w:rsidP="00CB12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52528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7702112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7EED50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5478D30A"/>
    <w:lvl w:ilvl="0">
      <w:start w:val="1"/>
      <w:numFmt w:val="decimal"/>
      <w:pStyle w:val="ListNumber2"/>
      <w:lvlText w:val="%1."/>
      <w:lvlJc w:val="left"/>
      <w:pPr>
        <w:tabs>
          <w:tab w:val="num" w:pos="720"/>
        </w:tabs>
        <w:ind w:left="720" w:hanging="360"/>
      </w:pPr>
    </w:lvl>
  </w:abstractNum>
  <w:abstractNum w:abstractNumId="4">
    <w:nsid w:val="FFFFFF80"/>
    <w:multiLevelType w:val="singleLevel"/>
    <w:tmpl w:val="F7D42FF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C96D86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A083AA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8BE011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474780E"/>
    <w:lvl w:ilvl="0">
      <w:start w:val="1"/>
      <w:numFmt w:val="decimal"/>
      <w:pStyle w:val="ListNumber"/>
      <w:lvlText w:val="%1."/>
      <w:lvlJc w:val="left"/>
      <w:pPr>
        <w:tabs>
          <w:tab w:val="num" w:pos="360"/>
        </w:tabs>
        <w:ind w:left="360" w:hanging="360"/>
      </w:pPr>
    </w:lvl>
  </w:abstractNum>
  <w:abstractNum w:abstractNumId="9">
    <w:nsid w:val="FFFFFF89"/>
    <w:multiLevelType w:val="singleLevel"/>
    <w:tmpl w:val="8862AA6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48789A"/>
    <w:multiLevelType w:val="multilevel"/>
    <w:tmpl w:val="C99857E0"/>
    <w:lvl w:ilvl="0">
      <w:start w:val="1"/>
      <w:numFmt w:val="decimal"/>
      <w:pStyle w:val="Heading1"/>
      <w:lvlText w:val="%1.0"/>
      <w:lvlJc w:val="left"/>
      <w:pPr>
        <w:tabs>
          <w:tab w:val="num" w:pos="432"/>
        </w:tabs>
        <w:ind w:left="432" w:hanging="432"/>
      </w:pPr>
      <w:rPr>
        <w:rFonts w:hint="default"/>
      </w:rPr>
    </w:lvl>
    <w:lvl w:ilvl="1">
      <w:start w:val="1"/>
      <w:numFmt w:val="decimal"/>
      <w:pStyle w:val="Heading2"/>
      <w:lvlText w:val="%1.%2"/>
      <w:lvlJc w:val="left"/>
      <w:pPr>
        <w:tabs>
          <w:tab w:val="num" w:pos="432"/>
        </w:tabs>
        <w:ind w:left="432" w:hanging="432"/>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2">
    <w:nsid w:val="019F7194"/>
    <w:multiLevelType w:val="singleLevel"/>
    <w:tmpl w:val="3DEC141C"/>
    <w:lvl w:ilvl="0">
      <w:start w:val="1"/>
      <w:numFmt w:val="bullet"/>
      <w:lvlText w:val=""/>
      <w:lvlJc w:val="left"/>
      <w:pPr>
        <w:tabs>
          <w:tab w:val="num" w:pos="360"/>
        </w:tabs>
        <w:ind w:left="360" w:hanging="360"/>
      </w:pPr>
      <w:rPr>
        <w:rFonts w:ascii="Symbol" w:hAnsi="Symbol" w:hint="default"/>
      </w:rPr>
    </w:lvl>
  </w:abstractNum>
  <w:abstractNum w:abstractNumId="13">
    <w:nsid w:val="04491961"/>
    <w:multiLevelType w:val="hybridMultilevel"/>
    <w:tmpl w:val="C8FC161A"/>
    <w:lvl w:ilvl="0" w:tplc="E17CF7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4932FA3"/>
    <w:multiLevelType w:val="hybridMultilevel"/>
    <w:tmpl w:val="9DA0A6B0"/>
    <w:lvl w:ilvl="0" w:tplc="1726894E">
      <w:start w:val="1"/>
      <w:numFmt w:val="lowerLetter"/>
      <w:lvlText w:val="%1."/>
      <w:lvlJc w:val="left"/>
      <w:pPr>
        <w:ind w:left="840" w:hanging="329"/>
        <w:jc w:val="left"/>
      </w:pPr>
      <w:rPr>
        <w:rFonts w:ascii="Arial" w:eastAsia="Arial" w:hAnsi="Arial" w:hint="default"/>
        <w:spacing w:val="-1"/>
        <w:w w:val="99"/>
        <w:sz w:val="20"/>
        <w:szCs w:val="20"/>
      </w:rPr>
    </w:lvl>
    <w:lvl w:ilvl="1" w:tplc="FD58E4C6">
      <w:start w:val="1"/>
      <w:numFmt w:val="decimal"/>
      <w:lvlText w:val="(%2)"/>
      <w:lvlJc w:val="left"/>
      <w:pPr>
        <w:ind w:left="1560" w:hanging="379"/>
        <w:jc w:val="left"/>
      </w:pPr>
      <w:rPr>
        <w:rFonts w:ascii="Arial" w:eastAsia="Arial" w:hAnsi="Arial" w:hint="default"/>
        <w:w w:val="99"/>
        <w:sz w:val="20"/>
        <w:szCs w:val="20"/>
      </w:rPr>
    </w:lvl>
    <w:lvl w:ilvl="2" w:tplc="0F0A72A2">
      <w:start w:val="1"/>
      <w:numFmt w:val="bullet"/>
      <w:lvlText w:val="•"/>
      <w:lvlJc w:val="left"/>
      <w:pPr>
        <w:ind w:left="1560" w:hanging="379"/>
      </w:pPr>
      <w:rPr>
        <w:rFonts w:hint="default"/>
      </w:rPr>
    </w:lvl>
    <w:lvl w:ilvl="3" w:tplc="1B96B84A">
      <w:start w:val="1"/>
      <w:numFmt w:val="bullet"/>
      <w:lvlText w:val="•"/>
      <w:lvlJc w:val="left"/>
      <w:pPr>
        <w:ind w:left="1560" w:hanging="379"/>
      </w:pPr>
      <w:rPr>
        <w:rFonts w:hint="default"/>
      </w:rPr>
    </w:lvl>
    <w:lvl w:ilvl="4" w:tplc="92D69290">
      <w:start w:val="1"/>
      <w:numFmt w:val="bullet"/>
      <w:lvlText w:val="•"/>
      <w:lvlJc w:val="left"/>
      <w:pPr>
        <w:ind w:left="2605" w:hanging="379"/>
      </w:pPr>
      <w:rPr>
        <w:rFonts w:hint="default"/>
      </w:rPr>
    </w:lvl>
    <w:lvl w:ilvl="5" w:tplc="12B071E0">
      <w:start w:val="1"/>
      <w:numFmt w:val="bullet"/>
      <w:lvlText w:val="•"/>
      <w:lvlJc w:val="left"/>
      <w:pPr>
        <w:ind w:left="3651" w:hanging="379"/>
      </w:pPr>
      <w:rPr>
        <w:rFonts w:hint="default"/>
      </w:rPr>
    </w:lvl>
    <w:lvl w:ilvl="6" w:tplc="F9EC8CBE">
      <w:start w:val="1"/>
      <w:numFmt w:val="bullet"/>
      <w:lvlText w:val="•"/>
      <w:lvlJc w:val="left"/>
      <w:pPr>
        <w:ind w:left="4697" w:hanging="379"/>
      </w:pPr>
      <w:rPr>
        <w:rFonts w:hint="default"/>
      </w:rPr>
    </w:lvl>
    <w:lvl w:ilvl="7" w:tplc="F0C41B5C">
      <w:start w:val="1"/>
      <w:numFmt w:val="bullet"/>
      <w:lvlText w:val="•"/>
      <w:lvlJc w:val="left"/>
      <w:pPr>
        <w:ind w:left="5742" w:hanging="379"/>
      </w:pPr>
      <w:rPr>
        <w:rFonts w:hint="default"/>
      </w:rPr>
    </w:lvl>
    <w:lvl w:ilvl="8" w:tplc="F32EDAAA">
      <w:start w:val="1"/>
      <w:numFmt w:val="bullet"/>
      <w:lvlText w:val="•"/>
      <w:lvlJc w:val="left"/>
      <w:pPr>
        <w:ind w:left="6788" w:hanging="379"/>
      </w:pPr>
      <w:rPr>
        <w:rFonts w:hint="default"/>
      </w:rPr>
    </w:lvl>
  </w:abstractNum>
  <w:abstractNum w:abstractNumId="15">
    <w:nsid w:val="08B66E59"/>
    <w:multiLevelType w:val="hybridMultilevel"/>
    <w:tmpl w:val="386E5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9F370DC"/>
    <w:multiLevelType w:val="hybridMultilevel"/>
    <w:tmpl w:val="CB4EE578"/>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D231BA6"/>
    <w:multiLevelType w:val="singleLevel"/>
    <w:tmpl w:val="A8AA09D8"/>
    <w:lvl w:ilvl="0">
      <w:start w:val="1"/>
      <w:numFmt w:val="bullet"/>
      <w:lvlText w:val=""/>
      <w:lvlJc w:val="left"/>
      <w:pPr>
        <w:tabs>
          <w:tab w:val="num" w:pos="360"/>
        </w:tabs>
        <w:ind w:left="360" w:hanging="360"/>
      </w:pPr>
      <w:rPr>
        <w:rFonts w:ascii="Symbol" w:hAnsi="Symbol" w:hint="default"/>
      </w:rPr>
    </w:lvl>
  </w:abstractNum>
  <w:abstractNum w:abstractNumId="18">
    <w:nsid w:val="13C51CA4"/>
    <w:multiLevelType w:val="hybridMultilevel"/>
    <w:tmpl w:val="0FAED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AF4540"/>
    <w:multiLevelType w:val="hybridMultilevel"/>
    <w:tmpl w:val="B73C248E"/>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1F0472"/>
    <w:multiLevelType w:val="hybridMultilevel"/>
    <w:tmpl w:val="7FB820CA"/>
    <w:lvl w:ilvl="0" w:tplc="60109D80">
      <w:start w:val="1"/>
      <w:numFmt w:val="bullet"/>
      <w:lvlText w:val=""/>
      <w:lvlJc w:val="left"/>
      <w:pPr>
        <w:ind w:left="839" w:hanging="361"/>
      </w:pPr>
      <w:rPr>
        <w:rFonts w:ascii="Symbol" w:eastAsia="Symbol" w:hAnsi="Symbol" w:hint="default"/>
        <w:w w:val="76"/>
        <w:sz w:val="22"/>
        <w:szCs w:val="22"/>
      </w:rPr>
    </w:lvl>
    <w:lvl w:ilvl="1" w:tplc="A2F2A916">
      <w:start w:val="1"/>
      <w:numFmt w:val="bullet"/>
      <w:lvlText w:val="•"/>
      <w:lvlJc w:val="left"/>
      <w:pPr>
        <w:ind w:left="1715" w:hanging="361"/>
      </w:pPr>
      <w:rPr>
        <w:rFonts w:hint="default"/>
      </w:rPr>
    </w:lvl>
    <w:lvl w:ilvl="2" w:tplc="32207D30">
      <w:start w:val="1"/>
      <w:numFmt w:val="bullet"/>
      <w:lvlText w:val="•"/>
      <w:lvlJc w:val="left"/>
      <w:pPr>
        <w:ind w:left="2591" w:hanging="361"/>
      </w:pPr>
      <w:rPr>
        <w:rFonts w:hint="default"/>
      </w:rPr>
    </w:lvl>
    <w:lvl w:ilvl="3" w:tplc="3F7E1A9E">
      <w:start w:val="1"/>
      <w:numFmt w:val="bullet"/>
      <w:lvlText w:val="•"/>
      <w:lvlJc w:val="left"/>
      <w:pPr>
        <w:ind w:left="3467" w:hanging="361"/>
      </w:pPr>
      <w:rPr>
        <w:rFonts w:hint="default"/>
      </w:rPr>
    </w:lvl>
    <w:lvl w:ilvl="4" w:tplc="63F29CA8">
      <w:start w:val="1"/>
      <w:numFmt w:val="bullet"/>
      <w:lvlText w:val="•"/>
      <w:lvlJc w:val="left"/>
      <w:pPr>
        <w:ind w:left="4343" w:hanging="361"/>
      </w:pPr>
      <w:rPr>
        <w:rFonts w:hint="default"/>
      </w:rPr>
    </w:lvl>
    <w:lvl w:ilvl="5" w:tplc="53787896">
      <w:start w:val="1"/>
      <w:numFmt w:val="bullet"/>
      <w:lvlText w:val="•"/>
      <w:lvlJc w:val="left"/>
      <w:pPr>
        <w:ind w:left="5219" w:hanging="361"/>
      </w:pPr>
      <w:rPr>
        <w:rFonts w:hint="default"/>
      </w:rPr>
    </w:lvl>
    <w:lvl w:ilvl="6" w:tplc="947E205A">
      <w:start w:val="1"/>
      <w:numFmt w:val="bullet"/>
      <w:lvlText w:val="•"/>
      <w:lvlJc w:val="left"/>
      <w:pPr>
        <w:ind w:left="6095" w:hanging="361"/>
      </w:pPr>
      <w:rPr>
        <w:rFonts w:hint="default"/>
      </w:rPr>
    </w:lvl>
    <w:lvl w:ilvl="7" w:tplc="5E86D0AC">
      <w:start w:val="1"/>
      <w:numFmt w:val="bullet"/>
      <w:lvlText w:val="•"/>
      <w:lvlJc w:val="left"/>
      <w:pPr>
        <w:ind w:left="6971" w:hanging="361"/>
      </w:pPr>
      <w:rPr>
        <w:rFonts w:hint="default"/>
      </w:rPr>
    </w:lvl>
    <w:lvl w:ilvl="8" w:tplc="083A1932">
      <w:start w:val="1"/>
      <w:numFmt w:val="bullet"/>
      <w:lvlText w:val="•"/>
      <w:lvlJc w:val="left"/>
      <w:pPr>
        <w:ind w:left="7847" w:hanging="361"/>
      </w:pPr>
      <w:rPr>
        <w:rFonts w:hint="default"/>
      </w:rPr>
    </w:lvl>
  </w:abstractNum>
  <w:abstractNum w:abstractNumId="21">
    <w:nsid w:val="23000227"/>
    <w:multiLevelType w:val="singleLevel"/>
    <w:tmpl w:val="F408811C"/>
    <w:lvl w:ilvl="0">
      <w:start w:val="1"/>
      <w:numFmt w:val="bullet"/>
      <w:pStyle w:val="TableBullet"/>
      <w:lvlText w:val=""/>
      <w:lvlJc w:val="left"/>
      <w:pPr>
        <w:tabs>
          <w:tab w:val="num" w:pos="360"/>
        </w:tabs>
        <w:ind w:left="360" w:hanging="360"/>
      </w:pPr>
      <w:rPr>
        <w:rFonts w:ascii="Symbol" w:hAnsi="Symbol" w:hint="default"/>
      </w:rPr>
    </w:lvl>
  </w:abstractNum>
  <w:abstractNum w:abstractNumId="22">
    <w:nsid w:val="2A14736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07A69BA"/>
    <w:multiLevelType w:val="hybridMultilevel"/>
    <w:tmpl w:val="A88ED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3E1A81"/>
    <w:multiLevelType w:val="hybridMultilevel"/>
    <w:tmpl w:val="06CE8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C024FF"/>
    <w:multiLevelType w:val="hybridMultilevel"/>
    <w:tmpl w:val="2DDA8644"/>
    <w:lvl w:ilvl="0" w:tplc="5CAA5128">
      <w:start w:val="1"/>
      <w:numFmt w:val="bullet"/>
      <w:lvlText w:val=""/>
      <w:lvlJc w:val="left"/>
      <w:pPr>
        <w:ind w:left="324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4539FE"/>
    <w:multiLevelType w:val="hybridMultilevel"/>
    <w:tmpl w:val="0928811A"/>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BA6D4D"/>
    <w:multiLevelType w:val="multilevel"/>
    <w:tmpl w:val="C420B2BC"/>
    <w:lvl w:ilvl="0">
      <w:start w:val="1"/>
      <w:numFmt w:val="bullet"/>
      <w:lvlText w:val=""/>
      <w:lvlJc w:val="left"/>
      <w:pPr>
        <w:tabs>
          <w:tab w:val="num" w:pos="432"/>
        </w:tabs>
        <w:ind w:left="432" w:hanging="432"/>
      </w:pPr>
      <w:rPr>
        <w:rFonts w:ascii="Symbol" w:hAnsi="Symbol" w:hint="default"/>
        <w:color w:val="000080"/>
      </w:rPr>
    </w:lvl>
    <w:lvl w:ilvl="1">
      <w:start w:val="1"/>
      <w:numFmt w:val="bullet"/>
      <w:lvlText w:val=""/>
      <w:lvlJc w:val="left"/>
      <w:pPr>
        <w:tabs>
          <w:tab w:val="num" w:pos="864"/>
        </w:tabs>
        <w:ind w:left="864" w:hanging="432"/>
      </w:pPr>
      <w:rPr>
        <w:rFonts w:ascii="Symbol" w:hAnsi="Symbol" w:hint="default"/>
        <w:color w:val="auto"/>
      </w:rPr>
    </w:lvl>
    <w:lvl w:ilvl="2">
      <w:start w:val="1"/>
      <w:numFmt w:val="bullet"/>
      <w:lvlText w:val=""/>
      <w:lvlJc w:val="left"/>
      <w:pPr>
        <w:tabs>
          <w:tab w:val="num" w:pos="1296"/>
        </w:tabs>
        <w:ind w:left="1296" w:hanging="432"/>
      </w:pPr>
      <w:rPr>
        <w:rFonts w:ascii="Symbol" w:hAnsi="Symbol" w:hint="default"/>
        <w:color w:val="000080"/>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8">
    <w:nsid w:val="3E0057C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ED1BA2"/>
    <w:multiLevelType w:val="multilevel"/>
    <w:tmpl w:val="EC24A00C"/>
    <w:lvl w:ilvl="0">
      <w:start w:val="1"/>
      <w:numFmt w:val="bullet"/>
      <w:pStyle w:val="Bullet1"/>
      <w:lvlText w:val=""/>
      <w:lvlJc w:val="left"/>
      <w:pPr>
        <w:tabs>
          <w:tab w:val="num" w:pos="1080"/>
        </w:tabs>
        <w:ind w:left="1080" w:hanging="360"/>
      </w:pPr>
      <w:rPr>
        <w:rFonts w:ascii="Symbol" w:hAnsi="Symbol" w:hint="default"/>
      </w:rPr>
    </w:lvl>
    <w:lvl w:ilvl="1">
      <w:start w:val="1"/>
      <w:numFmt w:val="bullet"/>
      <w:pStyle w:val="Bullet2"/>
      <w:lvlText w:val=""/>
      <w:lvlJc w:val="left"/>
      <w:pPr>
        <w:tabs>
          <w:tab w:val="num" w:pos="1440"/>
        </w:tabs>
        <w:ind w:left="1440" w:hanging="360"/>
      </w:pPr>
      <w:rPr>
        <w:rFonts w:ascii="Symbol" w:hAnsi="Symbol" w:hint="default"/>
      </w:rPr>
    </w:lvl>
    <w:lvl w:ilvl="2">
      <w:start w:val="1"/>
      <w:numFmt w:val="bullet"/>
      <w:pStyle w:val="Bullet3"/>
      <w:lvlText w:val=""/>
      <w:lvlJc w:val="left"/>
      <w:pPr>
        <w:tabs>
          <w:tab w:val="num" w:pos="1800"/>
        </w:tabs>
        <w:ind w:left="1800" w:hanging="360"/>
      </w:pPr>
      <w:rPr>
        <w:rFonts w:ascii="Symbol" w:hAnsi="Symbol" w:hint="default"/>
      </w:rPr>
    </w:lvl>
    <w:lvl w:ilvl="3">
      <w:start w:val="1"/>
      <w:numFmt w:val="none"/>
      <w:lvlText w:val=""/>
      <w:lvlJc w:val="left"/>
      <w:pPr>
        <w:tabs>
          <w:tab w:val="num" w:pos="2160"/>
        </w:tabs>
        <w:ind w:left="2160" w:hanging="360"/>
      </w:pPr>
      <w:rPr>
        <w:rFonts w:hint="default"/>
      </w:rPr>
    </w:lvl>
    <w:lvl w:ilvl="4">
      <w:start w:val="1"/>
      <w:numFmt w:val="none"/>
      <w:lvlText w:val=""/>
      <w:lvlJc w:val="left"/>
      <w:pPr>
        <w:tabs>
          <w:tab w:val="num" w:pos="2520"/>
        </w:tabs>
        <w:ind w:left="2520" w:hanging="360"/>
      </w:pPr>
      <w:rPr>
        <w:rFonts w:hint="default"/>
      </w:rPr>
    </w:lvl>
    <w:lvl w:ilvl="5">
      <w:start w:val="1"/>
      <w:numFmt w:val="none"/>
      <w:lvlText w:val=""/>
      <w:lvlJc w:val="left"/>
      <w:pPr>
        <w:tabs>
          <w:tab w:val="num" w:pos="2880"/>
        </w:tabs>
        <w:ind w:left="2880" w:hanging="360"/>
      </w:pPr>
      <w:rPr>
        <w:rFonts w:hint="default"/>
      </w:rPr>
    </w:lvl>
    <w:lvl w:ilvl="6">
      <w:start w:val="1"/>
      <w:numFmt w:val="none"/>
      <w:lvlText w:val=""/>
      <w:lvlJc w:val="left"/>
      <w:pPr>
        <w:tabs>
          <w:tab w:val="num" w:pos="3240"/>
        </w:tabs>
        <w:ind w:left="3240" w:hanging="360"/>
      </w:pPr>
      <w:rPr>
        <w:rFonts w:hint="default"/>
      </w:rPr>
    </w:lvl>
    <w:lvl w:ilvl="7">
      <w:start w:val="1"/>
      <w:numFmt w:val="none"/>
      <w:lvlText w:val=""/>
      <w:lvlJc w:val="left"/>
      <w:pPr>
        <w:tabs>
          <w:tab w:val="num" w:pos="3600"/>
        </w:tabs>
        <w:ind w:left="3600" w:hanging="360"/>
      </w:pPr>
      <w:rPr>
        <w:rFonts w:hint="default"/>
      </w:rPr>
    </w:lvl>
    <w:lvl w:ilvl="8">
      <w:start w:val="1"/>
      <w:numFmt w:val="none"/>
      <w:lvlText w:val=""/>
      <w:lvlJc w:val="left"/>
      <w:pPr>
        <w:tabs>
          <w:tab w:val="num" w:pos="3960"/>
        </w:tabs>
        <w:ind w:left="3960" w:hanging="360"/>
      </w:pPr>
      <w:rPr>
        <w:rFonts w:hint="default"/>
      </w:rPr>
    </w:lvl>
  </w:abstractNum>
  <w:abstractNum w:abstractNumId="30">
    <w:nsid w:val="4F9C4F2A"/>
    <w:multiLevelType w:val="hybridMultilevel"/>
    <w:tmpl w:val="931AD330"/>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5F27444"/>
    <w:multiLevelType w:val="singleLevel"/>
    <w:tmpl w:val="03CE6C50"/>
    <w:lvl w:ilvl="0">
      <w:start w:val="1"/>
      <w:numFmt w:val="bullet"/>
      <w:lvlText w:val=""/>
      <w:lvlJc w:val="left"/>
      <w:pPr>
        <w:tabs>
          <w:tab w:val="num" w:pos="360"/>
        </w:tabs>
        <w:ind w:left="360" w:hanging="360"/>
      </w:pPr>
      <w:rPr>
        <w:rFonts w:ascii="Symbol" w:hAnsi="Symbol" w:hint="default"/>
      </w:rPr>
    </w:lvl>
  </w:abstractNum>
  <w:abstractNum w:abstractNumId="32">
    <w:nsid w:val="56333D8D"/>
    <w:multiLevelType w:val="hybridMultilevel"/>
    <w:tmpl w:val="DBCA65BC"/>
    <w:lvl w:ilvl="0" w:tplc="BB729EF6">
      <w:start w:val="1"/>
      <w:numFmt w:val="bullet"/>
      <w:lvlText w:val=""/>
      <w:lvlJc w:val="left"/>
      <w:pPr>
        <w:ind w:left="360" w:hanging="360"/>
      </w:pPr>
      <w:rPr>
        <w:rFonts w:ascii="Symbol" w:hAnsi="Symbol" w:hint="default"/>
      </w:rPr>
    </w:lvl>
    <w:lvl w:ilvl="1" w:tplc="41E417A8">
      <w:start w:val="1"/>
      <w:numFmt w:val="bullet"/>
      <w:lvlText w:val="o"/>
      <w:lvlJc w:val="left"/>
      <w:pPr>
        <w:ind w:left="720" w:hanging="360"/>
      </w:pPr>
      <w:rPr>
        <w:rFonts w:ascii="Courier New" w:hAnsi="Courier New" w:hint="default"/>
      </w:rPr>
    </w:lvl>
    <w:lvl w:ilvl="2" w:tplc="3262359A">
      <w:start w:val="1"/>
      <w:numFmt w:val="bullet"/>
      <w:lvlText w:val=""/>
      <w:lvlJc w:val="left"/>
      <w:pPr>
        <w:ind w:left="1080" w:hanging="360"/>
      </w:pPr>
      <w:rPr>
        <w:rFonts w:ascii="Wingdings" w:hAnsi="Wingdings" w:hint="default"/>
      </w:rPr>
    </w:lvl>
    <w:lvl w:ilvl="3" w:tplc="B5D2C0B4">
      <w:start w:val="1"/>
      <w:numFmt w:val="bullet"/>
      <w:lvlText w:val=""/>
      <w:lvlJc w:val="left"/>
      <w:pPr>
        <w:ind w:left="1440" w:hanging="360"/>
      </w:pPr>
      <w:rPr>
        <w:rFonts w:ascii="Symbol" w:hAnsi="Symbol" w:hint="default"/>
      </w:rPr>
    </w:lvl>
    <w:lvl w:ilvl="4" w:tplc="8160CBCE">
      <w:start w:val="1"/>
      <w:numFmt w:val="bullet"/>
      <w:lvlText w:val="o"/>
      <w:lvlJc w:val="left"/>
      <w:pPr>
        <w:ind w:left="1800" w:hanging="360"/>
      </w:pPr>
      <w:rPr>
        <w:rFonts w:ascii="Courier New" w:hAnsi="Courier New" w:hint="default"/>
      </w:rPr>
    </w:lvl>
    <w:lvl w:ilvl="5" w:tplc="19F2C648">
      <w:start w:val="1"/>
      <w:numFmt w:val="bullet"/>
      <w:lvlText w:val=""/>
      <w:lvlJc w:val="left"/>
      <w:pPr>
        <w:ind w:left="2160" w:hanging="360"/>
      </w:pPr>
      <w:rPr>
        <w:rFonts w:ascii="Wingdings" w:hAnsi="Wingdings" w:hint="default"/>
      </w:rPr>
    </w:lvl>
    <w:lvl w:ilvl="6" w:tplc="9080E8A2">
      <w:start w:val="1"/>
      <w:numFmt w:val="bullet"/>
      <w:lvlText w:val=""/>
      <w:lvlJc w:val="left"/>
      <w:pPr>
        <w:ind w:left="2520" w:hanging="360"/>
      </w:pPr>
      <w:rPr>
        <w:rFonts w:ascii="Symbol" w:hAnsi="Symbol" w:hint="default"/>
      </w:rPr>
    </w:lvl>
    <w:lvl w:ilvl="7" w:tplc="60AC22BC">
      <w:start w:val="1"/>
      <w:numFmt w:val="bullet"/>
      <w:lvlText w:val="o"/>
      <w:lvlJc w:val="left"/>
      <w:pPr>
        <w:ind w:left="2880" w:hanging="360"/>
      </w:pPr>
      <w:rPr>
        <w:rFonts w:ascii="Courier New" w:hAnsi="Courier New" w:hint="default"/>
      </w:rPr>
    </w:lvl>
    <w:lvl w:ilvl="8" w:tplc="5CAA5128">
      <w:start w:val="1"/>
      <w:numFmt w:val="bullet"/>
      <w:lvlText w:val=""/>
      <w:lvlJc w:val="left"/>
      <w:pPr>
        <w:ind w:left="3240" w:hanging="360"/>
      </w:pPr>
      <w:rPr>
        <w:rFonts w:ascii="Wingdings" w:hAnsi="Wingdings" w:hint="default"/>
      </w:rPr>
    </w:lvl>
  </w:abstractNum>
  <w:abstractNum w:abstractNumId="33">
    <w:nsid w:val="5E5A6AC5"/>
    <w:multiLevelType w:val="singleLevel"/>
    <w:tmpl w:val="4E2A0870"/>
    <w:lvl w:ilvl="0">
      <w:start w:val="1"/>
      <w:numFmt w:val="bullet"/>
      <w:pStyle w:val="TextNumber"/>
      <w:lvlText w:val=""/>
      <w:lvlJc w:val="left"/>
      <w:pPr>
        <w:tabs>
          <w:tab w:val="num" w:pos="3816"/>
        </w:tabs>
        <w:ind w:left="3816" w:hanging="504"/>
      </w:pPr>
      <w:rPr>
        <w:rFonts w:ascii="Symbol" w:hAnsi="Symbol" w:hint="default"/>
      </w:rPr>
    </w:lvl>
  </w:abstractNum>
  <w:abstractNum w:abstractNumId="34">
    <w:nsid w:val="64671DB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7CC58FB"/>
    <w:multiLevelType w:val="hybridMultilevel"/>
    <w:tmpl w:val="CD1E8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A976EA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6B5579A0"/>
    <w:multiLevelType w:val="singleLevel"/>
    <w:tmpl w:val="8BE698D8"/>
    <w:lvl w:ilvl="0">
      <w:start w:val="1"/>
      <w:numFmt w:val="bullet"/>
      <w:lvlText w:val=""/>
      <w:lvlJc w:val="left"/>
      <w:pPr>
        <w:tabs>
          <w:tab w:val="num" w:pos="360"/>
        </w:tabs>
        <w:ind w:left="360" w:hanging="360"/>
      </w:pPr>
      <w:rPr>
        <w:rFonts w:ascii="Symbol" w:hAnsi="Symbol" w:hint="default"/>
      </w:rPr>
    </w:lvl>
  </w:abstractNum>
  <w:abstractNum w:abstractNumId="38">
    <w:nsid w:val="6C46144B"/>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6F1C538D"/>
    <w:multiLevelType w:val="hybridMultilevel"/>
    <w:tmpl w:val="2E80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1064F9E"/>
    <w:multiLevelType w:val="hybridMultilevel"/>
    <w:tmpl w:val="5C1E52E8"/>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1BF7359"/>
    <w:multiLevelType w:val="hybridMultilevel"/>
    <w:tmpl w:val="8B888CF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36"/>
  </w:num>
  <w:num w:numId="12">
    <w:abstractNumId w:val="28"/>
  </w:num>
  <w:num w:numId="13">
    <w:abstractNumId w:val="38"/>
  </w:num>
  <w:num w:numId="14">
    <w:abstractNumId w:val="29"/>
  </w:num>
  <w:num w:numId="15">
    <w:abstractNumId w:val="31"/>
  </w:num>
  <w:num w:numId="16">
    <w:abstractNumId w:val="27"/>
  </w:num>
  <w:num w:numId="17">
    <w:abstractNumId w:val="11"/>
  </w:num>
  <w:num w:numId="18">
    <w:abstractNumId w:val="34"/>
  </w:num>
  <w:num w:numId="19">
    <w:abstractNumId w:val="21"/>
  </w:num>
  <w:num w:numId="20">
    <w:abstractNumId w:val="33"/>
  </w:num>
  <w:num w:numId="21">
    <w:abstractNumId w:val="12"/>
  </w:num>
  <w:num w:numId="22">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3">
    <w:abstractNumId w:val="22"/>
  </w:num>
  <w:num w:numId="24">
    <w:abstractNumId w:val="18"/>
  </w:num>
  <w:num w:numId="25">
    <w:abstractNumId w:val="35"/>
  </w:num>
  <w:num w:numId="26">
    <w:abstractNumId w:val="24"/>
  </w:num>
  <w:num w:numId="27">
    <w:abstractNumId w:val="23"/>
  </w:num>
  <w:num w:numId="28">
    <w:abstractNumId w:val="39"/>
  </w:num>
  <w:num w:numId="29">
    <w:abstractNumId w:val="15"/>
  </w:num>
  <w:num w:numId="30">
    <w:abstractNumId w:val="13"/>
  </w:num>
  <w:num w:numId="31">
    <w:abstractNumId w:val="32"/>
  </w:num>
  <w:num w:numId="32">
    <w:abstractNumId w:val="32"/>
    <w:lvlOverride w:ilvl="0">
      <w:startOverride w:val="1"/>
    </w:lvlOverride>
  </w:num>
  <w:num w:numId="33">
    <w:abstractNumId w:val="19"/>
  </w:num>
  <w:num w:numId="34">
    <w:abstractNumId w:val="26"/>
  </w:num>
  <w:num w:numId="35">
    <w:abstractNumId w:val="30"/>
  </w:num>
  <w:num w:numId="36">
    <w:abstractNumId w:val="25"/>
  </w:num>
  <w:num w:numId="37">
    <w:abstractNumId w:val="40"/>
  </w:num>
  <w:num w:numId="38">
    <w:abstractNumId w:val="16"/>
  </w:num>
  <w:num w:numId="39">
    <w:abstractNumId w:val="17"/>
  </w:num>
  <w:num w:numId="40">
    <w:abstractNumId w:val="37"/>
  </w:num>
  <w:num w:numId="41">
    <w:abstractNumId w:val="20"/>
  </w:num>
  <w:num w:numId="42">
    <w:abstractNumId w:val="41"/>
  </w:num>
  <w:num w:numId="43">
    <w:abstractNumId w:val="14"/>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linkStyles/>
  <w:stylePaneFormatFilter w:val="0004"/>
  <w:defaultTabStop w:val="720"/>
  <w:drawingGridHorizontalSpacing w:val="120"/>
  <w:displayHorizontalDrawingGridEvery w:val="0"/>
  <w:displayVerticalDrawingGridEvery w:val="0"/>
  <w:doNotShadeFormData/>
  <w:noPunctuationKerning/>
  <w:characterSpacingControl w:val="doNotCompress"/>
  <w:hdrShapeDefaults>
    <o:shapedefaults v:ext="edit" spidmax="7170" style="mso-wrap-style:none" fillcolor="white" stroke="f">
      <v:fill color="white"/>
      <v:stroke on="f"/>
      <v:textbox style="mso-fit-shape-to-text:t" inset="0,0,0,0"/>
      <o:colormru v:ext="edit" colors="#1c0f54,#1c0054,#e2e6f6,#e2e6f0,#e2e6ee,#1c2354,#1c1e54,#1c1954"/>
    </o:shapedefaults>
  </w:hdrShapeDefaults>
  <w:footnotePr>
    <w:footnote w:id="-1"/>
    <w:footnote w:id="0"/>
  </w:footnotePr>
  <w:endnotePr>
    <w:endnote w:id="-1"/>
    <w:endnote w:id="0"/>
  </w:endnotePr>
  <w:compat/>
  <w:rsids>
    <w:rsidRoot w:val="00CB1295"/>
    <w:rsid w:val="000021B4"/>
    <w:rsid w:val="000104C9"/>
    <w:rsid w:val="000109C7"/>
    <w:rsid w:val="000133C3"/>
    <w:rsid w:val="0001397A"/>
    <w:rsid w:val="00016CEE"/>
    <w:rsid w:val="00017551"/>
    <w:rsid w:val="00017CEB"/>
    <w:rsid w:val="00022BD5"/>
    <w:rsid w:val="000236D7"/>
    <w:rsid w:val="0002529B"/>
    <w:rsid w:val="00030E43"/>
    <w:rsid w:val="00031996"/>
    <w:rsid w:val="00031E29"/>
    <w:rsid w:val="00032831"/>
    <w:rsid w:val="00033552"/>
    <w:rsid w:val="00033AD9"/>
    <w:rsid w:val="00033AFA"/>
    <w:rsid w:val="00036EA6"/>
    <w:rsid w:val="00041A16"/>
    <w:rsid w:val="00045355"/>
    <w:rsid w:val="0004546A"/>
    <w:rsid w:val="00047095"/>
    <w:rsid w:val="00047A67"/>
    <w:rsid w:val="00050946"/>
    <w:rsid w:val="000509D7"/>
    <w:rsid w:val="00051271"/>
    <w:rsid w:val="0005764F"/>
    <w:rsid w:val="00057CAA"/>
    <w:rsid w:val="00062C3C"/>
    <w:rsid w:val="0006688A"/>
    <w:rsid w:val="00071DC0"/>
    <w:rsid w:val="000746AA"/>
    <w:rsid w:val="00074C36"/>
    <w:rsid w:val="00076B54"/>
    <w:rsid w:val="00080BDE"/>
    <w:rsid w:val="00083F59"/>
    <w:rsid w:val="00084F40"/>
    <w:rsid w:val="0008602A"/>
    <w:rsid w:val="000878AB"/>
    <w:rsid w:val="000909AC"/>
    <w:rsid w:val="0009172C"/>
    <w:rsid w:val="000921CE"/>
    <w:rsid w:val="000925FA"/>
    <w:rsid w:val="00093E11"/>
    <w:rsid w:val="00095E6A"/>
    <w:rsid w:val="00096E73"/>
    <w:rsid w:val="000A134C"/>
    <w:rsid w:val="000A5A29"/>
    <w:rsid w:val="000A668B"/>
    <w:rsid w:val="000B15E1"/>
    <w:rsid w:val="000B3CF5"/>
    <w:rsid w:val="000B589B"/>
    <w:rsid w:val="000B5D97"/>
    <w:rsid w:val="000C01E7"/>
    <w:rsid w:val="000C48B6"/>
    <w:rsid w:val="000D42F5"/>
    <w:rsid w:val="000D5455"/>
    <w:rsid w:val="000D5CCC"/>
    <w:rsid w:val="000D6EBB"/>
    <w:rsid w:val="000E1F0E"/>
    <w:rsid w:val="000E3DDB"/>
    <w:rsid w:val="000E43C3"/>
    <w:rsid w:val="000E5087"/>
    <w:rsid w:val="000E5784"/>
    <w:rsid w:val="000E7526"/>
    <w:rsid w:val="000F23E0"/>
    <w:rsid w:val="000F2A87"/>
    <w:rsid w:val="000F3CA4"/>
    <w:rsid w:val="000F731B"/>
    <w:rsid w:val="00100A5E"/>
    <w:rsid w:val="00101074"/>
    <w:rsid w:val="001013BC"/>
    <w:rsid w:val="00104CEF"/>
    <w:rsid w:val="00115E94"/>
    <w:rsid w:val="00121EF8"/>
    <w:rsid w:val="001272B6"/>
    <w:rsid w:val="00131030"/>
    <w:rsid w:val="001315EC"/>
    <w:rsid w:val="00133187"/>
    <w:rsid w:val="001348B5"/>
    <w:rsid w:val="001363F5"/>
    <w:rsid w:val="00137C72"/>
    <w:rsid w:val="00141E0C"/>
    <w:rsid w:val="0014390E"/>
    <w:rsid w:val="001458B3"/>
    <w:rsid w:val="00157BDE"/>
    <w:rsid w:val="0016153C"/>
    <w:rsid w:val="00162775"/>
    <w:rsid w:val="0016403B"/>
    <w:rsid w:val="001649D7"/>
    <w:rsid w:val="0017742A"/>
    <w:rsid w:val="00182A5E"/>
    <w:rsid w:val="001842E7"/>
    <w:rsid w:val="001859FD"/>
    <w:rsid w:val="00191D95"/>
    <w:rsid w:val="00193EF3"/>
    <w:rsid w:val="00195628"/>
    <w:rsid w:val="001959DF"/>
    <w:rsid w:val="001A279E"/>
    <w:rsid w:val="001B139E"/>
    <w:rsid w:val="001B31F2"/>
    <w:rsid w:val="001B6907"/>
    <w:rsid w:val="001C161D"/>
    <w:rsid w:val="001C3DD4"/>
    <w:rsid w:val="001C44B4"/>
    <w:rsid w:val="001D08C8"/>
    <w:rsid w:val="001D38EB"/>
    <w:rsid w:val="001D39BB"/>
    <w:rsid w:val="001E5A19"/>
    <w:rsid w:val="001F049E"/>
    <w:rsid w:val="001F1DB4"/>
    <w:rsid w:val="001F5E2F"/>
    <w:rsid w:val="001F63A4"/>
    <w:rsid w:val="001F6B3B"/>
    <w:rsid w:val="001F7081"/>
    <w:rsid w:val="00200B5E"/>
    <w:rsid w:val="00201688"/>
    <w:rsid w:val="00206669"/>
    <w:rsid w:val="002126E9"/>
    <w:rsid w:val="00212BD9"/>
    <w:rsid w:val="00213028"/>
    <w:rsid w:val="00215162"/>
    <w:rsid w:val="0022081C"/>
    <w:rsid w:val="0022152C"/>
    <w:rsid w:val="00222EE7"/>
    <w:rsid w:val="00226B36"/>
    <w:rsid w:val="00227C22"/>
    <w:rsid w:val="00231D02"/>
    <w:rsid w:val="00234255"/>
    <w:rsid w:val="00234F8F"/>
    <w:rsid w:val="00237470"/>
    <w:rsid w:val="00237CD1"/>
    <w:rsid w:val="00242071"/>
    <w:rsid w:val="00245F42"/>
    <w:rsid w:val="00250AE9"/>
    <w:rsid w:val="00251BD7"/>
    <w:rsid w:val="00252C75"/>
    <w:rsid w:val="00252EDB"/>
    <w:rsid w:val="00261A10"/>
    <w:rsid w:val="00261EF7"/>
    <w:rsid w:val="00262292"/>
    <w:rsid w:val="00263EB1"/>
    <w:rsid w:val="002665CD"/>
    <w:rsid w:val="0027170A"/>
    <w:rsid w:val="0027220F"/>
    <w:rsid w:val="002729FD"/>
    <w:rsid w:val="00275C23"/>
    <w:rsid w:val="002767BA"/>
    <w:rsid w:val="00281276"/>
    <w:rsid w:val="002826AD"/>
    <w:rsid w:val="0028468F"/>
    <w:rsid w:val="0029057D"/>
    <w:rsid w:val="0029323E"/>
    <w:rsid w:val="00295419"/>
    <w:rsid w:val="00297B3A"/>
    <w:rsid w:val="00297C41"/>
    <w:rsid w:val="002A0CA6"/>
    <w:rsid w:val="002B02E9"/>
    <w:rsid w:val="002B2768"/>
    <w:rsid w:val="002C139F"/>
    <w:rsid w:val="002C292A"/>
    <w:rsid w:val="002C432A"/>
    <w:rsid w:val="002C5C56"/>
    <w:rsid w:val="002C63D4"/>
    <w:rsid w:val="002D254C"/>
    <w:rsid w:val="002D4084"/>
    <w:rsid w:val="002E0E9B"/>
    <w:rsid w:val="002E2F40"/>
    <w:rsid w:val="002E38D4"/>
    <w:rsid w:val="002E73D0"/>
    <w:rsid w:val="002F0B3A"/>
    <w:rsid w:val="002F0BD0"/>
    <w:rsid w:val="002F2631"/>
    <w:rsid w:val="002F350B"/>
    <w:rsid w:val="002F6CF5"/>
    <w:rsid w:val="00300A52"/>
    <w:rsid w:val="00301912"/>
    <w:rsid w:val="00303645"/>
    <w:rsid w:val="00303E89"/>
    <w:rsid w:val="00305465"/>
    <w:rsid w:val="00310B56"/>
    <w:rsid w:val="00316CF4"/>
    <w:rsid w:val="0031702A"/>
    <w:rsid w:val="00317406"/>
    <w:rsid w:val="00326B62"/>
    <w:rsid w:val="00327039"/>
    <w:rsid w:val="003279F2"/>
    <w:rsid w:val="00330E6C"/>
    <w:rsid w:val="00336ABF"/>
    <w:rsid w:val="00341D6D"/>
    <w:rsid w:val="0034553F"/>
    <w:rsid w:val="00345E82"/>
    <w:rsid w:val="003466DD"/>
    <w:rsid w:val="00347AEF"/>
    <w:rsid w:val="003665C1"/>
    <w:rsid w:val="00370772"/>
    <w:rsid w:val="0037408E"/>
    <w:rsid w:val="003859C9"/>
    <w:rsid w:val="003878A2"/>
    <w:rsid w:val="0039069E"/>
    <w:rsid w:val="0039084E"/>
    <w:rsid w:val="00394823"/>
    <w:rsid w:val="003A656A"/>
    <w:rsid w:val="003A6B0D"/>
    <w:rsid w:val="003A6DDC"/>
    <w:rsid w:val="003B0D80"/>
    <w:rsid w:val="003B515E"/>
    <w:rsid w:val="003B7ED1"/>
    <w:rsid w:val="003C106E"/>
    <w:rsid w:val="003C1ED2"/>
    <w:rsid w:val="003C4107"/>
    <w:rsid w:val="003C56C8"/>
    <w:rsid w:val="003D0E69"/>
    <w:rsid w:val="003D1185"/>
    <w:rsid w:val="003D2387"/>
    <w:rsid w:val="003D6E69"/>
    <w:rsid w:val="003D7EE4"/>
    <w:rsid w:val="003E36B3"/>
    <w:rsid w:val="003E3C86"/>
    <w:rsid w:val="003F08DD"/>
    <w:rsid w:val="00401025"/>
    <w:rsid w:val="00405A0F"/>
    <w:rsid w:val="00410B50"/>
    <w:rsid w:val="00410BA9"/>
    <w:rsid w:val="00416B6A"/>
    <w:rsid w:val="00421A5D"/>
    <w:rsid w:val="00422935"/>
    <w:rsid w:val="004238A0"/>
    <w:rsid w:val="00425DD5"/>
    <w:rsid w:val="0042753F"/>
    <w:rsid w:val="004278F0"/>
    <w:rsid w:val="0043273C"/>
    <w:rsid w:val="004327BC"/>
    <w:rsid w:val="00432E8A"/>
    <w:rsid w:val="00433D04"/>
    <w:rsid w:val="0045023A"/>
    <w:rsid w:val="004530A7"/>
    <w:rsid w:val="00454F0E"/>
    <w:rsid w:val="004561BF"/>
    <w:rsid w:val="004566C6"/>
    <w:rsid w:val="00456C75"/>
    <w:rsid w:val="0046036E"/>
    <w:rsid w:val="00460A4E"/>
    <w:rsid w:val="00461BCF"/>
    <w:rsid w:val="00463E4F"/>
    <w:rsid w:val="004645C7"/>
    <w:rsid w:val="0046703D"/>
    <w:rsid w:val="004730C7"/>
    <w:rsid w:val="0048474C"/>
    <w:rsid w:val="004872C1"/>
    <w:rsid w:val="0049056E"/>
    <w:rsid w:val="00490AEA"/>
    <w:rsid w:val="00495EB1"/>
    <w:rsid w:val="00497E16"/>
    <w:rsid w:val="004A1930"/>
    <w:rsid w:val="004A430A"/>
    <w:rsid w:val="004B0C04"/>
    <w:rsid w:val="004B6A51"/>
    <w:rsid w:val="004C19F8"/>
    <w:rsid w:val="004C363B"/>
    <w:rsid w:val="004C6385"/>
    <w:rsid w:val="004C7586"/>
    <w:rsid w:val="004D66AC"/>
    <w:rsid w:val="004E4401"/>
    <w:rsid w:val="004E4F36"/>
    <w:rsid w:val="004E6B12"/>
    <w:rsid w:val="004E7D4F"/>
    <w:rsid w:val="004F1858"/>
    <w:rsid w:val="004F1A76"/>
    <w:rsid w:val="004F43E3"/>
    <w:rsid w:val="005019BB"/>
    <w:rsid w:val="00501E35"/>
    <w:rsid w:val="00506109"/>
    <w:rsid w:val="00506257"/>
    <w:rsid w:val="00510AD7"/>
    <w:rsid w:val="00513F44"/>
    <w:rsid w:val="00520E6A"/>
    <w:rsid w:val="00521295"/>
    <w:rsid w:val="00523337"/>
    <w:rsid w:val="00523ED4"/>
    <w:rsid w:val="005244A9"/>
    <w:rsid w:val="00524980"/>
    <w:rsid w:val="00524EA7"/>
    <w:rsid w:val="00524FE6"/>
    <w:rsid w:val="0052630A"/>
    <w:rsid w:val="005313E0"/>
    <w:rsid w:val="00533EF7"/>
    <w:rsid w:val="005462D5"/>
    <w:rsid w:val="005475C0"/>
    <w:rsid w:val="00547606"/>
    <w:rsid w:val="0055033F"/>
    <w:rsid w:val="005512C6"/>
    <w:rsid w:val="0055321E"/>
    <w:rsid w:val="005571B4"/>
    <w:rsid w:val="00557DAF"/>
    <w:rsid w:val="005604DB"/>
    <w:rsid w:val="00562135"/>
    <w:rsid w:val="005624A2"/>
    <w:rsid w:val="0056614A"/>
    <w:rsid w:val="0057092C"/>
    <w:rsid w:val="00574E74"/>
    <w:rsid w:val="0057691F"/>
    <w:rsid w:val="00577334"/>
    <w:rsid w:val="00585D9E"/>
    <w:rsid w:val="00586A00"/>
    <w:rsid w:val="00590B09"/>
    <w:rsid w:val="00590DAB"/>
    <w:rsid w:val="005913E7"/>
    <w:rsid w:val="005930D9"/>
    <w:rsid w:val="005933A5"/>
    <w:rsid w:val="00596224"/>
    <w:rsid w:val="005A0647"/>
    <w:rsid w:val="005A4DC1"/>
    <w:rsid w:val="005B1AA8"/>
    <w:rsid w:val="005B47EC"/>
    <w:rsid w:val="005B6BF4"/>
    <w:rsid w:val="005B74BB"/>
    <w:rsid w:val="005C319D"/>
    <w:rsid w:val="005C5837"/>
    <w:rsid w:val="005C6949"/>
    <w:rsid w:val="005C73D9"/>
    <w:rsid w:val="005D2E45"/>
    <w:rsid w:val="005D3CBC"/>
    <w:rsid w:val="005D4857"/>
    <w:rsid w:val="005E1869"/>
    <w:rsid w:val="005E1CEF"/>
    <w:rsid w:val="005E2E9C"/>
    <w:rsid w:val="005F530F"/>
    <w:rsid w:val="005F6AC1"/>
    <w:rsid w:val="006011E6"/>
    <w:rsid w:val="00601CEE"/>
    <w:rsid w:val="00602961"/>
    <w:rsid w:val="006033E0"/>
    <w:rsid w:val="00604460"/>
    <w:rsid w:val="006051D1"/>
    <w:rsid w:val="00616F79"/>
    <w:rsid w:val="00620F0F"/>
    <w:rsid w:val="0062122F"/>
    <w:rsid w:val="00623A4B"/>
    <w:rsid w:val="0062460C"/>
    <w:rsid w:val="006272A8"/>
    <w:rsid w:val="0062795C"/>
    <w:rsid w:val="00635746"/>
    <w:rsid w:val="00635DD7"/>
    <w:rsid w:val="0063787A"/>
    <w:rsid w:val="00643669"/>
    <w:rsid w:val="0064698A"/>
    <w:rsid w:val="00651FF4"/>
    <w:rsid w:val="0065368D"/>
    <w:rsid w:val="00654A13"/>
    <w:rsid w:val="00660FBD"/>
    <w:rsid w:val="00663421"/>
    <w:rsid w:val="00663F4B"/>
    <w:rsid w:val="0066416A"/>
    <w:rsid w:val="00664689"/>
    <w:rsid w:val="00665ABF"/>
    <w:rsid w:val="00666AF2"/>
    <w:rsid w:val="0067150E"/>
    <w:rsid w:val="00672E14"/>
    <w:rsid w:val="00675B1E"/>
    <w:rsid w:val="00676499"/>
    <w:rsid w:val="00683475"/>
    <w:rsid w:val="0068506B"/>
    <w:rsid w:val="006874EE"/>
    <w:rsid w:val="0068781A"/>
    <w:rsid w:val="0069443F"/>
    <w:rsid w:val="006957FC"/>
    <w:rsid w:val="006A3D63"/>
    <w:rsid w:val="006A42EC"/>
    <w:rsid w:val="006B68F3"/>
    <w:rsid w:val="006B7046"/>
    <w:rsid w:val="006C33C8"/>
    <w:rsid w:val="006C6A01"/>
    <w:rsid w:val="006C7CF2"/>
    <w:rsid w:val="006D6393"/>
    <w:rsid w:val="006E32DA"/>
    <w:rsid w:val="006E509B"/>
    <w:rsid w:val="006E5EC9"/>
    <w:rsid w:val="006E6A2D"/>
    <w:rsid w:val="006F269E"/>
    <w:rsid w:val="00700019"/>
    <w:rsid w:val="00702E95"/>
    <w:rsid w:val="0071394E"/>
    <w:rsid w:val="00723C79"/>
    <w:rsid w:val="00724BB3"/>
    <w:rsid w:val="00726CDE"/>
    <w:rsid w:val="007375C4"/>
    <w:rsid w:val="0074341D"/>
    <w:rsid w:val="0074499D"/>
    <w:rsid w:val="007529C7"/>
    <w:rsid w:val="007555B3"/>
    <w:rsid w:val="007555CF"/>
    <w:rsid w:val="0076422F"/>
    <w:rsid w:val="00765397"/>
    <w:rsid w:val="00771609"/>
    <w:rsid w:val="00772442"/>
    <w:rsid w:val="0077373A"/>
    <w:rsid w:val="00786C5D"/>
    <w:rsid w:val="0079386B"/>
    <w:rsid w:val="007944AE"/>
    <w:rsid w:val="007968E3"/>
    <w:rsid w:val="007A04B8"/>
    <w:rsid w:val="007A0C14"/>
    <w:rsid w:val="007A5F6D"/>
    <w:rsid w:val="007A792D"/>
    <w:rsid w:val="007B2203"/>
    <w:rsid w:val="007B4F16"/>
    <w:rsid w:val="007B4F5D"/>
    <w:rsid w:val="007B60A8"/>
    <w:rsid w:val="007C072F"/>
    <w:rsid w:val="007C2CF7"/>
    <w:rsid w:val="007C34DF"/>
    <w:rsid w:val="007C352A"/>
    <w:rsid w:val="007C40A3"/>
    <w:rsid w:val="007C5FA4"/>
    <w:rsid w:val="007C6C8B"/>
    <w:rsid w:val="007C7CFF"/>
    <w:rsid w:val="007D77E7"/>
    <w:rsid w:val="007E04E6"/>
    <w:rsid w:val="007F28C9"/>
    <w:rsid w:val="007F71BA"/>
    <w:rsid w:val="008038A0"/>
    <w:rsid w:val="008068A4"/>
    <w:rsid w:val="00811F4F"/>
    <w:rsid w:val="0081226D"/>
    <w:rsid w:val="008129D2"/>
    <w:rsid w:val="00815559"/>
    <w:rsid w:val="0081718B"/>
    <w:rsid w:val="00823E4D"/>
    <w:rsid w:val="008253A2"/>
    <w:rsid w:val="00831058"/>
    <w:rsid w:val="00832CF1"/>
    <w:rsid w:val="00833532"/>
    <w:rsid w:val="00834F7B"/>
    <w:rsid w:val="0084180C"/>
    <w:rsid w:val="00843B16"/>
    <w:rsid w:val="00845799"/>
    <w:rsid w:val="00845DE2"/>
    <w:rsid w:val="00847FD7"/>
    <w:rsid w:val="008562F7"/>
    <w:rsid w:val="008618EC"/>
    <w:rsid w:val="0086613D"/>
    <w:rsid w:val="00867317"/>
    <w:rsid w:val="0087089C"/>
    <w:rsid w:val="00874281"/>
    <w:rsid w:val="00875396"/>
    <w:rsid w:val="008765F9"/>
    <w:rsid w:val="00880A6F"/>
    <w:rsid w:val="00881D6A"/>
    <w:rsid w:val="00883FBE"/>
    <w:rsid w:val="008902EC"/>
    <w:rsid w:val="00894DAE"/>
    <w:rsid w:val="00895B03"/>
    <w:rsid w:val="008B3BE0"/>
    <w:rsid w:val="008B4CF5"/>
    <w:rsid w:val="008B5005"/>
    <w:rsid w:val="008B5658"/>
    <w:rsid w:val="008C3D6C"/>
    <w:rsid w:val="008C3E9A"/>
    <w:rsid w:val="008C4345"/>
    <w:rsid w:val="008C6780"/>
    <w:rsid w:val="008C7071"/>
    <w:rsid w:val="008D67D5"/>
    <w:rsid w:val="008D770B"/>
    <w:rsid w:val="008E026D"/>
    <w:rsid w:val="008E0CA1"/>
    <w:rsid w:val="008E46AB"/>
    <w:rsid w:val="008E4C90"/>
    <w:rsid w:val="008F0874"/>
    <w:rsid w:val="008F171A"/>
    <w:rsid w:val="008F618E"/>
    <w:rsid w:val="00900C00"/>
    <w:rsid w:val="0090257D"/>
    <w:rsid w:val="009109BB"/>
    <w:rsid w:val="0091268D"/>
    <w:rsid w:val="00913F69"/>
    <w:rsid w:val="00917503"/>
    <w:rsid w:val="00917DF5"/>
    <w:rsid w:val="00921616"/>
    <w:rsid w:val="0092188D"/>
    <w:rsid w:val="00923C14"/>
    <w:rsid w:val="00923CED"/>
    <w:rsid w:val="00926FBC"/>
    <w:rsid w:val="00927FF5"/>
    <w:rsid w:val="00936A10"/>
    <w:rsid w:val="00942B08"/>
    <w:rsid w:val="00945481"/>
    <w:rsid w:val="00946A21"/>
    <w:rsid w:val="009479C7"/>
    <w:rsid w:val="00950A91"/>
    <w:rsid w:val="0095167B"/>
    <w:rsid w:val="00953E8E"/>
    <w:rsid w:val="00955C29"/>
    <w:rsid w:val="00957A83"/>
    <w:rsid w:val="00960A89"/>
    <w:rsid w:val="0097276E"/>
    <w:rsid w:val="00973091"/>
    <w:rsid w:val="009839C1"/>
    <w:rsid w:val="00983EE4"/>
    <w:rsid w:val="00984397"/>
    <w:rsid w:val="009850C2"/>
    <w:rsid w:val="00994612"/>
    <w:rsid w:val="009959CF"/>
    <w:rsid w:val="009A07CE"/>
    <w:rsid w:val="009A1B1B"/>
    <w:rsid w:val="009A2867"/>
    <w:rsid w:val="009A3AD9"/>
    <w:rsid w:val="009A4E29"/>
    <w:rsid w:val="009A5B4E"/>
    <w:rsid w:val="009A64B8"/>
    <w:rsid w:val="009B1997"/>
    <w:rsid w:val="009B206B"/>
    <w:rsid w:val="009B4651"/>
    <w:rsid w:val="009B5C82"/>
    <w:rsid w:val="009C1A40"/>
    <w:rsid w:val="009C254D"/>
    <w:rsid w:val="009D083C"/>
    <w:rsid w:val="009D1F12"/>
    <w:rsid w:val="009D3FEF"/>
    <w:rsid w:val="009D67A6"/>
    <w:rsid w:val="009E01FA"/>
    <w:rsid w:val="009E1983"/>
    <w:rsid w:val="009E2D55"/>
    <w:rsid w:val="009E3832"/>
    <w:rsid w:val="009F00A4"/>
    <w:rsid w:val="009F303B"/>
    <w:rsid w:val="009F3181"/>
    <w:rsid w:val="009F56AD"/>
    <w:rsid w:val="009F6255"/>
    <w:rsid w:val="00A0145D"/>
    <w:rsid w:val="00A0514F"/>
    <w:rsid w:val="00A070AC"/>
    <w:rsid w:val="00A0719D"/>
    <w:rsid w:val="00A103AE"/>
    <w:rsid w:val="00A10539"/>
    <w:rsid w:val="00A110C4"/>
    <w:rsid w:val="00A12074"/>
    <w:rsid w:val="00A12C4E"/>
    <w:rsid w:val="00A13E68"/>
    <w:rsid w:val="00A14BB2"/>
    <w:rsid w:val="00A15ED4"/>
    <w:rsid w:val="00A17415"/>
    <w:rsid w:val="00A23DA7"/>
    <w:rsid w:val="00A2607C"/>
    <w:rsid w:val="00A27741"/>
    <w:rsid w:val="00A31E13"/>
    <w:rsid w:val="00A32F1C"/>
    <w:rsid w:val="00A36BD1"/>
    <w:rsid w:val="00A36FA2"/>
    <w:rsid w:val="00A37256"/>
    <w:rsid w:val="00A404EB"/>
    <w:rsid w:val="00A42C58"/>
    <w:rsid w:val="00A455A5"/>
    <w:rsid w:val="00A4638D"/>
    <w:rsid w:val="00A47758"/>
    <w:rsid w:val="00A4796F"/>
    <w:rsid w:val="00A51FF1"/>
    <w:rsid w:val="00A555E1"/>
    <w:rsid w:val="00A57027"/>
    <w:rsid w:val="00A57690"/>
    <w:rsid w:val="00A60E48"/>
    <w:rsid w:val="00A62929"/>
    <w:rsid w:val="00A6312E"/>
    <w:rsid w:val="00A6383A"/>
    <w:rsid w:val="00A668CD"/>
    <w:rsid w:val="00A67260"/>
    <w:rsid w:val="00A67A98"/>
    <w:rsid w:val="00A706F5"/>
    <w:rsid w:val="00A7081A"/>
    <w:rsid w:val="00A70A17"/>
    <w:rsid w:val="00A80264"/>
    <w:rsid w:val="00A82AD2"/>
    <w:rsid w:val="00A83762"/>
    <w:rsid w:val="00A8407C"/>
    <w:rsid w:val="00A84654"/>
    <w:rsid w:val="00A8470A"/>
    <w:rsid w:val="00A85965"/>
    <w:rsid w:val="00A8648E"/>
    <w:rsid w:val="00A877B8"/>
    <w:rsid w:val="00A87DB8"/>
    <w:rsid w:val="00A94220"/>
    <w:rsid w:val="00AA027E"/>
    <w:rsid w:val="00AA545C"/>
    <w:rsid w:val="00AA6C86"/>
    <w:rsid w:val="00AB10BC"/>
    <w:rsid w:val="00AB45E9"/>
    <w:rsid w:val="00AB6D1E"/>
    <w:rsid w:val="00AC0FB5"/>
    <w:rsid w:val="00AC2C18"/>
    <w:rsid w:val="00AC5880"/>
    <w:rsid w:val="00AC6AB5"/>
    <w:rsid w:val="00AD49FE"/>
    <w:rsid w:val="00AE2DB4"/>
    <w:rsid w:val="00AE4D1B"/>
    <w:rsid w:val="00AE56F6"/>
    <w:rsid w:val="00AE6ECF"/>
    <w:rsid w:val="00AF2B5E"/>
    <w:rsid w:val="00AF32A8"/>
    <w:rsid w:val="00AF3562"/>
    <w:rsid w:val="00AF7FEF"/>
    <w:rsid w:val="00B010E7"/>
    <w:rsid w:val="00B01871"/>
    <w:rsid w:val="00B05B61"/>
    <w:rsid w:val="00B11047"/>
    <w:rsid w:val="00B11BEB"/>
    <w:rsid w:val="00B1444E"/>
    <w:rsid w:val="00B206C5"/>
    <w:rsid w:val="00B212E3"/>
    <w:rsid w:val="00B230F0"/>
    <w:rsid w:val="00B25279"/>
    <w:rsid w:val="00B26907"/>
    <w:rsid w:val="00B306E6"/>
    <w:rsid w:val="00B3244E"/>
    <w:rsid w:val="00B32B55"/>
    <w:rsid w:val="00B366E8"/>
    <w:rsid w:val="00B419CC"/>
    <w:rsid w:val="00B4588C"/>
    <w:rsid w:val="00B4720C"/>
    <w:rsid w:val="00B52ED8"/>
    <w:rsid w:val="00B53619"/>
    <w:rsid w:val="00B5670A"/>
    <w:rsid w:val="00B60D8B"/>
    <w:rsid w:val="00B77E0F"/>
    <w:rsid w:val="00B90367"/>
    <w:rsid w:val="00BA25A4"/>
    <w:rsid w:val="00BA3528"/>
    <w:rsid w:val="00BA3BD7"/>
    <w:rsid w:val="00BA574D"/>
    <w:rsid w:val="00BB191F"/>
    <w:rsid w:val="00BB232D"/>
    <w:rsid w:val="00BB3909"/>
    <w:rsid w:val="00BB6989"/>
    <w:rsid w:val="00BB7B2B"/>
    <w:rsid w:val="00BC2F0B"/>
    <w:rsid w:val="00BC50F1"/>
    <w:rsid w:val="00BD1E11"/>
    <w:rsid w:val="00BD2F2A"/>
    <w:rsid w:val="00BD34B7"/>
    <w:rsid w:val="00BD6F58"/>
    <w:rsid w:val="00BF16AE"/>
    <w:rsid w:val="00BF4C1B"/>
    <w:rsid w:val="00BF5101"/>
    <w:rsid w:val="00BF7240"/>
    <w:rsid w:val="00C05F10"/>
    <w:rsid w:val="00C07E0A"/>
    <w:rsid w:val="00C11485"/>
    <w:rsid w:val="00C13029"/>
    <w:rsid w:val="00C15F05"/>
    <w:rsid w:val="00C16188"/>
    <w:rsid w:val="00C2286F"/>
    <w:rsid w:val="00C231A5"/>
    <w:rsid w:val="00C24C39"/>
    <w:rsid w:val="00C35A59"/>
    <w:rsid w:val="00C40674"/>
    <w:rsid w:val="00C4178C"/>
    <w:rsid w:val="00C42FEA"/>
    <w:rsid w:val="00C44EA6"/>
    <w:rsid w:val="00C50E78"/>
    <w:rsid w:val="00C629D9"/>
    <w:rsid w:val="00C71BB3"/>
    <w:rsid w:val="00C7207C"/>
    <w:rsid w:val="00C74CA3"/>
    <w:rsid w:val="00C74F98"/>
    <w:rsid w:val="00C7522D"/>
    <w:rsid w:val="00C80755"/>
    <w:rsid w:val="00C8165A"/>
    <w:rsid w:val="00C84CF8"/>
    <w:rsid w:val="00C863D2"/>
    <w:rsid w:val="00C87DA2"/>
    <w:rsid w:val="00C903CA"/>
    <w:rsid w:val="00C97D19"/>
    <w:rsid w:val="00CA0957"/>
    <w:rsid w:val="00CA3759"/>
    <w:rsid w:val="00CA3922"/>
    <w:rsid w:val="00CA6C4D"/>
    <w:rsid w:val="00CA73C4"/>
    <w:rsid w:val="00CA7F5B"/>
    <w:rsid w:val="00CB1295"/>
    <w:rsid w:val="00CB4FC9"/>
    <w:rsid w:val="00CC2030"/>
    <w:rsid w:val="00CD5C13"/>
    <w:rsid w:val="00CD729C"/>
    <w:rsid w:val="00CE5732"/>
    <w:rsid w:val="00CE6B6E"/>
    <w:rsid w:val="00CE726B"/>
    <w:rsid w:val="00CF2798"/>
    <w:rsid w:val="00CF2C22"/>
    <w:rsid w:val="00CF35F2"/>
    <w:rsid w:val="00CF6A6B"/>
    <w:rsid w:val="00D00B15"/>
    <w:rsid w:val="00D1578F"/>
    <w:rsid w:val="00D15D35"/>
    <w:rsid w:val="00D216B4"/>
    <w:rsid w:val="00D25591"/>
    <w:rsid w:val="00D3177B"/>
    <w:rsid w:val="00D341C6"/>
    <w:rsid w:val="00D44CAC"/>
    <w:rsid w:val="00D4565C"/>
    <w:rsid w:val="00D52AA9"/>
    <w:rsid w:val="00D54972"/>
    <w:rsid w:val="00D61306"/>
    <w:rsid w:val="00D65615"/>
    <w:rsid w:val="00D71251"/>
    <w:rsid w:val="00D71776"/>
    <w:rsid w:val="00D722F1"/>
    <w:rsid w:val="00D76280"/>
    <w:rsid w:val="00D8092F"/>
    <w:rsid w:val="00D85B72"/>
    <w:rsid w:val="00D917DC"/>
    <w:rsid w:val="00D91995"/>
    <w:rsid w:val="00D926E9"/>
    <w:rsid w:val="00D93C2C"/>
    <w:rsid w:val="00DA4D7F"/>
    <w:rsid w:val="00DB066C"/>
    <w:rsid w:val="00DB142F"/>
    <w:rsid w:val="00DB1CB8"/>
    <w:rsid w:val="00DB35A4"/>
    <w:rsid w:val="00DB59F7"/>
    <w:rsid w:val="00DC3CC1"/>
    <w:rsid w:val="00DC404E"/>
    <w:rsid w:val="00DC4088"/>
    <w:rsid w:val="00DC6C1E"/>
    <w:rsid w:val="00DC747D"/>
    <w:rsid w:val="00DD3572"/>
    <w:rsid w:val="00DD65B7"/>
    <w:rsid w:val="00DF29AD"/>
    <w:rsid w:val="00E01B71"/>
    <w:rsid w:val="00E0376B"/>
    <w:rsid w:val="00E05971"/>
    <w:rsid w:val="00E06FE5"/>
    <w:rsid w:val="00E100F6"/>
    <w:rsid w:val="00E1516A"/>
    <w:rsid w:val="00E17E53"/>
    <w:rsid w:val="00E2255E"/>
    <w:rsid w:val="00E242B6"/>
    <w:rsid w:val="00E25C33"/>
    <w:rsid w:val="00E26EE1"/>
    <w:rsid w:val="00E34442"/>
    <w:rsid w:val="00E37BB2"/>
    <w:rsid w:val="00E5171B"/>
    <w:rsid w:val="00E517D6"/>
    <w:rsid w:val="00E51E16"/>
    <w:rsid w:val="00E5344C"/>
    <w:rsid w:val="00E56ED7"/>
    <w:rsid w:val="00E67314"/>
    <w:rsid w:val="00E80986"/>
    <w:rsid w:val="00E825FA"/>
    <w:rsid w:val="00E829A4"/>
    <w:rsid w:val="00E82C01"/>
    <w:rsid w:val="00E838B1"/>
    <w:rsid w:val="00E860D4"/>
    <w:rsid w:val="00E91985"/>
    <w:rsid w:val="00E9242C"/>
    <w:rsid w:val="00E97772"/>
    <w:rsid w:val="00EA73EC"/>
    <w:rsid w:val="00EB0FE8"/>
    <w:rsid w:val="00EB3928"/>
    <w:rsid w:val="00EB3F22"/>
    <w:rsid w:val="00EB766E"/>
    <w:rsid w:val="00EC2C5E"/>
    <w:rsid w:val="00ED319B"/>
    <w:rsid w:val="00ED5639"/>
    <w:rsid w:val="00ED5FD7"/>
    <w:rsid w:val="00ED60A5"/>
    <w:rsid w:val="00ED6158"/>
    <w:rsid w:val="00EE2619"/>
    <w:rsid w:val="00EE3131"/>
    <w:rsid w:val="00EE5D50"/>
    <w:rsid w:val="00EF07FA"/>
    <w:rsid w:val="00EF203F"/>
    <w:rsid w:val="00EF2496"/>
    <w:rsid w:val="00EF584B"/>
    <w:rsid w:val="00EF7167"/>
    <w:rsid w:val="00F0044B"/>
    <w:rsid w:val="00F02476"/>
    <w:rsid w:val="00F02BD1"/>
    <w:rsid w:val="00F103D3"/>
    <w:rsid w:val="00F11CD8"/>
    <w:rsid w:val="00F12D95"/>
    <w:rsid w:val="00F1325C"/>
    <w:rsid w:val="00F13BA4"/>
    <w:rsid w:val="00F14B8B"/>
    <w:rsid w:val="00F171BB"/>
    <w:rsid w:val="00F2203B"/>
    <w:rsid w:val="00F244D8"/>
    <w:rsid w:val="00F304B8"/>
    <w:rsid w:val="00F35D50"/>
    <w:rsid w:val="00F35DDC"/>
    <w:rsid w:val="00F3623B"/>
    <w:rsid w:val="00F373A4"/>
    <w:rsid w:val="00F409B0"/>
    <w:rsid w:val="00F40B92"/>
    <w:rsid w:val="00F41782"/>
    <w:rsid w:val="00F44392"/>
    <w:rsid w:val="00F45732"/>
    <w:rsid w:val="00F47A4F"/>
    <w:rsid w:val="00F51B7C"/>
    <w:rsid w:val="00F526C6"/>
    <w:rsid w:val="00F55C17"/>
    <w:rsid w:val="00F5727C"/>
    <w:rsid w:val="00F61A68"/>
    <w:rsid w:val="00F61D0D"/>
    <w:rsid w:val="00F716C8"/>
    <w:rsid w:val="00F71D0A"/>
    <w:rsid w:val="00F720BC"/>
    <w:rsid w:val="00F7509F"/>
    <w:rsid w:val="00F775CB"/>
    <w:rsid w:val="00F8076C"/>
    <w:rsid w:val="00F80A03"/>
    <w:rsid w:val="00F87136"/>
    <w:rsid w:val="00F920C7"/>
    <w:rsid w:val="00F96732"/>
    <w:rsid w:val="00F969CD"/>
    <w:rsid w:val="00F9722F"/>
    <w:rsid w:val="00FA3592"/>
    <w:rsid w:val="00FA5BD8"/>
    <w:rsid w:val="00FA6F12"/>
    <w:rsid w:val="00FB0076"/>
    <w:rsid w:val="00FB33F6"/>
    <w:rsid w:val="00FB4A6A"/>
    <w:rsid w:val="00FC05C3"/>
    <w:rsid w:val="00FC10B1"/>
    <w:rsid w:val="00FD0751"/>
    <w:rsid w:val="00FD1E13"/>
    <w:rsid w:val="00FD3D7C"/>
    <w:rsid w:val="00FD4D1B"/>
    <w:rsid w:val="00FD7DE1"/>
    <w:rsid w:val="00FE0D87"/>
    <w:rsid w:val="00FE1D37"/>
    <w:rsid w:val="00FE2BA2"/>
    <w:rsid w:val="00FE2C06"/>
    <w:rsid w:val="00FE30C7"/>
    <w:rsid w:val="00FE49BA"/>
    <w:rsid w:val="00FF261F"/>
    <w:rsid w:val="00FF3381"/>
    <w:rsid w:val="00FF3EC6"/>
    <w:rsid w:val="00FF6A59"/>
    <w:rsid w:val="00FF70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style="mso-wrap-style:none" fillcolor="white" stroke="f">
      <v:fill color="white"/>
      <v:stroke on="f"/>
      <v:textbox style="mso-fit-shape-to-text:t" inset="0,0,0,0"/>
      <o:colormru v:ext="edit" colors="#1c0f54,#1c0054,#e2e6f6,#e2e6f0,#e2e6ee,#1c2354,#1c1e54,#1c195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5B74BB"/>
    <w:pPr>
      <w:jc w:val="both"/>
    </w:pPr>
    <w:rPr>
      <w:rFonts w:ascii="Calibri" w:hAnsi="Calibri"/>
      <w:sz w:val="22"/>
    </w:rPr>
  </w:style>
  <w:style w:type="paragraph" w:styleId="Heading1">
    <w:name w:val="heading 1"/>
    <w:basedOn w:val="Normal"/>
    <w:next w:val="Normal"/>
    <w:qFormat/>
    <w:rsid w:val="005B74BB"/>
    <w:pPr>
      <w:keepNext/>
      <w:pageBreakBefore/>
      <w:numPr>
        <w:numId w:val="17"/>
      </w:numPr>
      <w:jc w:val="left"/>
      <w:outlineLvl w:val="0"/>
    </w:pPr>
    <w:rPr>
      <w:b/>
      <w:kern w:val="28"/>
      <w:sz w:val="24"/>
    </w:rPr>
  </w:style>
  <w:style w:type="paragraph" w:styleId="Heading2">
    <w:name w:val="heading 2"/>
    <w:basedOn w:val="Normal"/>
    <w:next w:val="Normal"/>
    <w:qFormat/>
    <w:rsid w:val="005B74BB"/>
    <w:pPr>
      <w:keepNext/>
      <w:numPr>
        <w:ilvl w:val="1"/>
        <w:numId w:val="17"/>
      </w:numPr>
      <w:jc w:val="left"/>
      <w:outlineLvl w:val="1"/>
    </w:pPr>
    <w:rPr>
      <w:rFonts w:cs="Arial"/>
      <w:b/>
      <w:bCs/>
      <w:iCs/>
      <w:sz w:val="24"/>
      <w:szCs w:val="28"/>
    </w:rPr>
  </w:style>
  <w:style w:type="paragraph" w:styleId="Heading3">
    <w:name w:val="heading 3"/>
    <w:basedOn w:val="Normal"/>
    <w:next w:val="Normal"/>
    <w:qFormat/>
    <w:rsid w:val="005B74BB"/>
    <w:pPr>
      <w:keepNext/>
      <w:outlineLvl w:val="2"/>
    </w:pPr>
    <w:rPr>
      <w:rFonts w:cs="Arial"/>
      <w:b/>
      <w:bCs/>
      <w:color w:val="283280"/>
      <w:szCs w:val="26"/>
    </w:rPr>
  </w:style>
  <w:style w:type="paragraph" w:styleId="Heading4">
    <w:name w:val="heading 4"/>
    <w:basedOn w:val="Normal"/>
    <w:next w:val="Normal"/>
    <w:qFormat/>
    <w:rsid w:val="005B74BB"/>
    <w:pPr>
      <w:keepNext/>
      <w:outlineLvl w:val="3"/>
    </w:pPr>
    <w:rPr>
      <w:b/>
      <w:bCs/>
      <w:i/>
      <w:szCs w:val="28"/>
    </w:rPr>
  </w:style>
  <w:style w:type="paragraph" w:styleId="Heading5">
    <w:name w:val="heading 5"/>
    <w:basedOn w:val="Normal"/>
    <w:next w:val="Normal"/>
    <w:qFormat/>
    <w:rsid w:val="005B74BB"/>
    <w:pPr>
      <w:spacing w:before="120" w:after="60"/>
      <w:outlineLvl w:val="4"/>
    </w:pPr>
    <w:rPr>
      <w:b/>
      <w:bCs/>
      <w:iCs/>
      <w:szCs w:val="26"/>
    </w:rPr>
  </w:style>
  <w:style w:type="paragraph" w:styleId="Heading6">
    <w:name w:val="heading 6"/>
    <w:basedOn w:val="Normal"/>
    <w:next w:val="Normal"/>
    <w:qFormat/>
    <w:rsid w:val="005B74BB"/>
    <w:pPr>
      <w:spacing w:before="60" w:after="60"/>
      <w:outlineLvl w:val="5"/>
    </w:pPr>
    <w:rPr>
      <w:b/>
      <w:bCs/>
      <w:szCs w:val="22"/>
    </w:rPr>
  </w:style>
  <w:style w:type="paragraph" w:styleId="Heading7">
    <w:name w:val="heading 7"/>
    <w:basedOn w:val="Normal"/>
    <w:next w:val="Normal"/>
    <w:qFormat/>
    <w:rsid w:val="005B74BB"/>
    <w:pPr>
      <w:spacing w:before="240" w:after="60"/>
      <w:outlineLvl w:val="6"/>
    </w:pPr>
    <w:rPr>
      <w:szCs w:val="24"/>
    </w:rPr>
  </w:style>
  <w:style w:type="paragraph" w:styleId="Heading8">
    <w:name w:val="heading 8"/>
    <w:basedOn w:val="Normal"/>
    <w:next w:val="Normal"/>
    <w:qFormat/>
    <w:rsid w:val="005B74BB"/>
    <w:pPr>
      <w:spacing w:before="240" w:after="60"/>
      <w:outlineLvl w:val="7"/>
    </w:pPr>
    <w:rPr>
      <w:i/>
      <w:iCs/>
      <w:szCs w:val="24"/>
    </w:rPr>
  </w:style>
  <w:style w:type="paragraph" w:styleId="Heading9">
    <w:name w:val="heading 9"/>
    <w:basedOn w:val="Normal"/>
    <w:next w:val="Normal"/>
    <w:qFormat/>
    <w:rsid w:val="005B74BB"/>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B74BB"/>
    <w:pPr>
      <w:jc w:val="center"/>
    </w:pPr>
    <w:rPr>
      <w:rFonts w:ascii="Arial Narrow" w:hAnsi="Arial Narrow"/>
      <w:color w:val="1471B8"/>
      <w:sz w:val="17"/>
    </w:rPr>
  </w:style>
  <w:style w:type="paragraph" w:customStyle="1" w:styleId="FormHeading1">
    <w:name w:val="Form Heading 1"/>
    <w:basedOn w:val="Normal"/>
    <w:next w:val="Normal"/>
    <w:rsid w:val="005B74BB"/>
    <w:pPr>
      <w:spacing w:before="480" w:after="480"/>
      <w:jc w:val="center"/>
    </w:pPr>
    <w:rPr>
      <w:b/>
      <w:sz w:val="28"/>
    </w:rPr>
  </w:style>
  <w:style w:type="paragraph" w:customStyle="1" w:styleId="Bullet1">
    <w:name w:val="Bullet 1"/>
    <w:basedOn w:val="Normal"/>
    <w:rsid w:val="005B74BB"/>
    <w:pPr>
      <w:numPr>
        <w:numId w:val="14"/>
      </w:numPr>
      <w:ind w:left="360"/>
    </w:pPr>
  </w:style>
  <w:style w:type="paragraph" w:customStyle="1" w:styleId="FormHeading2">
    <w:name w:val="Form Heading 2"/>
    <w:basedOn w:val="Normal"/>
    <w:next w:val="Normal"/>
    <w:rsid w:val="005B74BB"/>
    <w:pPr>
      <w:tabs>
        <w:tab w:val="left" w:pos="2160"/>
        <w:tab w:val="left" w:pos="2880"/>
        <w:tab w:val="left" w:pos="3600"/>
        <w:tab w:val="left" w:pos="7200"/>
      </w:tabs>
      <w:spacing w:before="240" w:after="240"/>
    </w:pPr>
  </w:style>
  <w:style w:type="character" w:customStyle="1" w:styleId="Bold">
    <w:name w:val="Bold"/>
    <w:basedOn w:val="DefaultParagraphFont"/>
    <w:rsid w:val="005B74BB"/>
    <w:rPr>
      <w:b/>
    </w:rPr>
  </w:style>
  <w:style w:type="paragraph" w:customStyle="1" w:styleId="Small">
    <w:name w:val="Small"/>
    <w:basedOn w:val="Normal"/>
    <w:link w:val="SmallChar"/>
    <w:rsid w:val="005B74BB"/>
    <w:rPr>
      <w:sz w:val="8"/>
    </w:rPr>
  </w:style>
  <w:style w:type="paragraph" w:customStyle="1" w:styleId="FormHeading3">
    <w:name w:val="Form Heading 3"/>
    <w:basedOn w:val="Normal"/>
    <w:next w:val="Normal"/>
    <w:rsid w:val="005B74BB"/>
    <w:pPr>
      <w:spacing w:before="240" w:after="240"/>
      <w:jc w:val="center"/>
    </w:pPr>
    <w:rPr>
      <w:b/>
    </w:rPr>
  </w:style>
  <w:style w:type="paragraph" w:styleId="Header">
    <w:name w:val="header"/>
    <w:basedOn w:val="Normal"/>
    <w:rsid w:val="005B74BB"/>
    <w:pPr>
      <w:tabs>
        <w:tab w:val="left" w:pos="0"/>
        <w:tab w:val="right" w:pos="9360"/>
      </w:tabs>
      <w:ind w:left="-1080"/>
    </w:pPr>
    <w:rPr>
      <w:rFonts w:ascii="Arial Narrow" w:hAnsi="Arial Narrow"/>
      <w:color w:val="1471B8"/>
      <w:sz w:val="18"/>
      <w:szCs w:val="18"/>
    </w:rPr>
  </w:style>
  <w:style w:type="paragraph" w:customStyle="1" w:styleId="InvoiceAddressee">
    <w:name w:val="Invoice Addressee"/>
    <w:basedOn w:val="Normal"/>
    <w:rsid w:val="005B74BB"/>
    <w:pPr>
      <w:pBdr>
        <w:bottom w:val="single" w:sz="6" w:space="4" w:color="000000"/>
      </w:pBdr>
      <w:spacing w:before="60" w:after="60"/>
      <w:contextualSpacing/>
    </w:pPr>
    <w:rPr>
      <w:b/>
    </w:rPr>
  </w:style>
  <w:style w:type="paragraph" w:customStyle="1" w:styleId="Totals">
    <w:name w:val="Totals"/>
    <w:basedOn w:val="Normal"/>
    <w:semiHidden/>
    <w:rsid w:val="005B74BB"/>
    <w:pPr>
      <w:jc w:val="right"/>
    </w:pPr>
    <w:rPr>
      <w:b/>
    </w:rPr>
  </w:style>
  <w:style w:type="paragraph" w:customStyle="1" w:styleId="Bullet2">
    <w:name w:val="Bullet 2"/>
    <w:basedOn w:val="Normal"/>
    <w:rsid w:val="005B74BB"/>
    <w:pPr>
      <w:numPr>
        <w:ilvl w:val="1"/>
        <w:numId w:val="14"/>
      </w:numPr>
      <w:ind w:left="720"/>
    </w:pPr>
  </w:style>
  <w:style w:type="paragraph" w:customStyle="1" w:styleId="Number">
    <w:name w:val="Number"/>
    <w:basedOn w:val="Normal"/>
    <w:rsid w:val="005B74BB"/>
    <w:pPr>
      <w:spacing w:before="60" w:after="60"/>
      <w:ind w:left="360" w:hanging="360"/>
    </w:pPr>
  </w:style>
  <w:style w:type="paragraph" w:styleId="TOC1">
    <w:name w:val="toc 1"/>
    <w:basedOn w:val="Normal"/>
    <w:next w:val="Normal"/>
    <w:autoRedefine/>
    <w:uiPriority w:val="39"/>
    <w:rsid w:val="005B74BB"/>
    <w:pPr>
      <w:tabs>
        <w:tab w:val="right" w:leader="dot" w:pos="9360"/>
      </w:tabs>
      <w:spacing w:before="240" w:after="60"/>
      <w:ind w:left="720" w:hanging="720"/>
      <w:jc w:val="left"/>
    </w:pPr>
    <w:rPr>
      <w:b/>
    </w:rPr>
  </w:style>
  <w:style w:type="table" w:customStyle="1" w:styleId="TableReport">
    <w:name w:val="Table Report"/>
    <w:basedOn w:val="TableNormal"/>
    <w:rsid w:val="005B74BB"/>
    <w:pPr>
      <w:jc w:val="center"/>
    </w:pPr>
    <w:rPr>
      <w:rFonts w:ascii="Arial" w:hAnsi="Arial"/>
    </w:rPr>
    <w:tblP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15" w:type="dxa"/>
        <w:bottom w:w="0" w:type="dxa"/>
        <w:right w:w="115" w:type="dxa"/>
      </w:tblCellMar>
    </w:tblPr>
    <w:trPr>
      <w:cantSplit/>
    </w:trPr>
    <w:tcPr>
      <w:vAlign w:val="center"/>
    </w:tcPr>
    <w:tblStylePr w:type="firstRow">
      <w:rPr>
        <w:rFonts w:ascii="Arial" w:hAnsi="Arial"/>
        <w:b/>
        <w:sz w:val="20"/>
      </w:rPr>
      <w:tblPr/>
      <w:trPr>
        <w:cantSplit w:val="off"/>
        <w:tblHeader/>
      </w:trPr>
      <w:tcPr>
        <w:tcBorders>
          <w:top w:val="double" w:sz="4" w:space="0" w:color="auto"/>
          <w:left w:val="double" w:sz="4" w:space="0" w:color="auto"/>
          <w:bottom w:val="double" w:sz="4" w:space="0" w:color="auto"/>
          <w:right w:val="double" w:sz="4" w:space="0" w:color="auto"/>
        </w:tcBorders>
        <w:vAlign w:val="bottom"/>
      </w:tcPr>
    </w:tblStylePr>
    <w:tblStylePr w:type="firstCol">
      <w:pPr>
        <w:wordWrap/>
        <w:jc w:val="left"/>
      </w:pPr>
    </w:tblStylePr>
  </w:style>
  <w:style w:type="paragraph" w:styleId="Signature">
    <w:name w:val="Signature"/>
    <w:basedOn w:val="Normal"/>
    <w:rsid w:val="005B74BB"/>
    <w:pPr>
      <w:keepNext/>
      <w:ind w:left="5040"/>
    </w:pPr>
  </w:style>
  <w:style w:type="paragraph" w:styleId="ListParagraph">
    <w:name w:val="List Paragraph"/>
    <w:basedOn w:val="Normal"/>
    <w:uiPriority w:val="34"/>
    <w:qFormat/>
    <w:rsid w:val="005B74BB"/>
    <w:pPr>
      <w:ind w:left="720"/>
      <w:contextualSpacing/>
    </w:pPr>
  </w:style>
  <w:style w:type="character" w:styleId="PageNumber">
    <w:name w:val="page number"/>
    <w:basedOn w:val="DefaultParagraphFont"/>
    <w:semiHidden/>
    <w:rsid w:val="005B74BB"/>
  </w:style>
  <w:style w:type="paragraph" w:styleId="BalloonText">
    <w:name w:val="Balloon Text"/>
    <w:basedOn w:val="Normal"/>
    <w:semiHidden/>
    <w:rsid w:val="005B74BB"/>
    <w:rPr>
      <w:rFonts w:ascii="Tahoma" w:hAnsi="Tahoma" w:cs="Tahoma"/>
      <w:sz w:val="16"/>
      <w:szCs w:val="16"/>
    </w:rPr>
  </w:style>
  <w:style w:type="numbering" w:styleId="111111">
    <w:name w:val="Outline List 2"/>
    <w:basedOn w:val="NoList"/>
    <w:semiHidden/>
    <w:rsid w:val="005B74BB"/>
    <w:pPr>
      <w:numPr>
        <w:numId w:val="11"/>
      </w:numPr>
    </w:pPr>
  </w:style>
  <w:style w:type="paragraph" w:customStyle="1" w:styleId="IPT">
    <w:name w:val="IPT"/>
    <w:basedOn w:val="Normal"/>
    <w:next w:val="Normal"/>
    <w:rsid w:val="005B74BB"/>
    <w:pPr>
      <w:spacing w:line="600" w:lineRule="exact"/>
    </w:pPr>
    <w:rPr>
      <w:rFonts w:ascii="Book Antiqua" w:hAnsi="Book Antiqua"/>
      <w:b/>
      <w:i/>
      <w:sz w:val="60"/>
      <w:szCs w:val="60"/>
    </w:rPr>
  </w:style>
  <w:style w:type="paragraph" w:customStyle="1" w:styleId="IPT2">
    <w:name w:val="IPT2"/>
    <w:basedOn w:val="Normal"/>
    <w:next w:val="Normal"/>
    <w:rsid w:val="005B74BB"/>
    <w:pPr>
      <w:pBdr>
        <w:bottom w:val="single" w:sz="6" w:space="4" w:color="000000"/>
      </w:pBdr>
      <w:tabs>
        <w:tab w:val="right" w:pos="9360"/>
      </w:tabs>
      <w:spacing w:line="300" w:lineRule="exact"/>
    </w:pPr>
    <w:rPr>
      <w:b/>
      <w:i/>
      <w:sz w:val="30"/>
      <w:szCs w:val="30"/>
    </w:rPr>
  </w:style>
  <w:style w:type="character" w:customStyle="1" w:styleId="IPT3">
    <w:name w:val="IPT3"/>
    <w:basedOn w:val="DefaultParagraphFont"/>
    <w:rsid w:val="005B74BB"/>
    <w:rPr>
      <w:rFonts w:ascii="Arial" w:hAnsi="Arial"/>
      <w:sz w:val="24"/>
      <w:szCs w:val="24"/>
    </w:rPr>
  </w:style>
  <w:style w:type="paragraph" w:customStyle="1" w:styleId="Line">
    <w:name w:val="Line"/>
    <w:basedOn w:val="Normal"/>
    <w:next w:val="Normal"/>
    <w:link w:val="LineChar"/>
    <w:semiHidden/>
    <w:rsid w:val="005B74BB"/>
    <w:pPr>
      <w:spacing w:before="240" w:after="240"/>
    </w:pPr>
  </w:style>
  <w:style w:type="character" w:customStyle="1" w:styleId="LineChar">
    <w:name w:val="Line Char"/>
    <w:basedOn w:val="DefaultParagraphFont"/>
    <w:link w:val="Line"/>
    <w:semiHidden/>
    <w:rsid w:val="005B74BB"/>
    <w:rPr>
      <w:rFonts w:ascii="Calibri" w:hAnsi="Calibri"/>
      <w:sz w:val="22"/>
    </w:rPr>
  </w:style>
  <w:style w:type="numbering" w:styleId="1ai">
    <w:name w:val="Outline List 1"/>
    <w:basedOn w:val="NoList"/>
    <w:semiHidden/>
    <w:rsid w:val="005B74BB"/>
    <w:pPr>
      <w:numPr>
        <w:numId w:val="12"/>
      </w:numPr>
    </w:pPr>
  </w:style>
  <w:style w:type="numbering" w:styleId="ArticleSection">
    <w:name w:val="Outline List 3"/>
    <w:basedOn w:val="NoList"/>
    <w:semiHidden/>
    <w:rsid w:val="005B74BB"/>
    <w:pPr>
      <w:numPr>
        <w:numId w:val="13"/>
      </w:numPr>
    </w:pPr>
  </w:style>
  <w:style w:type="paragraph" w:styleId="BlockText">
    <w:name w:val="Block Text"/>
    <w:basedOn w:val="Normal"/>
    <w:semiHidden/>
    <w:rsid w:val="005B74BB"/>
    <w:pPr>
      <w:spacing w:after="120"/>
      <w:ind w:left="1440" w:right="1440"/>
    </w:pPr>
  </w:style>
  <w:style w:type="paragraph" w:styleId="BodyText">
    <w:name w:val="Body Text"/>
    <w:basedOn w:val="Normal"/>
    <w:rsid w:val="005B74BB"/>
  </w:style>
  <w:style w:type="paragraph" w:styleId="BodyText2">
    <w:name w:val="Body Text 2"/>
    <w:basedOn w:val="Normal"/>
    <w:semiHidden/>
    <w:rsid w:val="005B74BB"/>
    <w:pPr>
      <w:spacing w:after="120" w:line="480" w:lineRule="auto"/>
    </w:pPr>
  </w:style>
  <w:style w:type="paragraph" w:styleId="BodyText3">
    <w:name w:val="Body Text 3"/>
    <w:basedOn w:val="Normal"/>
    <w:semiHidden/>
    <w:rsid w:val="005B74BB"/>
    <w:pPr>
      <w:spacing w:after="120"/>
    </w:pPr>
    <w:rPr>
      <w:sz w:val="16"/>
      <w:szCs w:val="16"/>
    </w:rPr>
  </w:style>
  <w:style w:type="paragraph" w:styleId="BodyTextFirstIndent">
    <w:name w:val="Body Text First Indent"/>
    <w:basedOn w:val="BodyText"/>
    <w:semiHidden/>
    <w:rsid w:val="005B74BB"/>
    <w:pPr>
      <w:ind w:firstLine="210"/>
    </w:pPr>
  </w:style>
  <w:style w:type="paragraph" w:styleId="BodyTextIndent">
    <w:name w:val="Body Text Indent"/>
    <w:basedOn w:val="Normal"/>
    <w:semiHidden/>
    <w:rsid w:val="005B74BB"/>
    <w:pPr>
      <w:spacing w:after="120"/>
      <w:ind w:left="360"/>
    </w:pPr>
  </w:style>
  <w:style w:type="paragraph" w:styleId="BodyTextFirstIndent2">
    <w:name w:val="Body Text First Indent 2"/>
    <w:basedOn w:val="BodyTextIndent"/>
    <w:semiHidden/>
    <w:rsid w:val="005B74BB"/>
    <w:pPr>
      <w:ind w:firstLine="210"/>
    </w:pPr>
  </w:style>
  <w:style w:type="paragraph" w:styleId="BodyTextIndent2">
    <w:name w:val="Body Text Indent 2"/>
    <w:basedOn w:val="Normal"/>
    <w:semiHidden/>
    <w:rsid w:val="005B74BB"/>
    <w:pPr>
      <w:spacing w:after="120" w:line="480" w:lineRule="auto"/>
      <w:ind w:left="360"/>
    </w:pPr>
  </w:style>
  <w:style w:type="paragraph" w:styleId="BodyTextIndent3">
    <w:name w:val="Body Text Indent 3"/>
    <w:basedOn w:val="Normal"/>
    <w:semiHidden/>
    <w:rsid w:val="005B74BB"/>
    <w:pPr>
      <w:spacing w:after="120"/>
      <w:ind w:left="360"/>
    </w:pPr>
    <w:rPr>
      <w:sz w:val="16"/>
      <w:szCs w:val="16"/>
    </w:rPr>
  </w:style>
  <w:style w:type="paragraph" w:styleId="E-mailSignature">
    <w:name w:val="E-mail Signature"/>
    <w:basedOn w:val="Normal"/>
    <w:semiHidden/>
    <w:rsid w:val="005B74BB"/>
  </w:style>
  <w:style w:type="character" w:styleId="Emphasis">
    <w:name w:val="Emphasis"/>
    <w:basedOn w:val="DefaultParagraphFont"/>
    <w:qFormat/>
    <w:rsid w:val="005B74BB"/>
    <w:rPr>
      <w:i/>
      <w:iCs/>
    </w:rPr>
  </w:style>
  <w:style w:type="character" w:styleId="HTMLAcronym">
    <w:name w:val="HTML Acronym"/>
    <w:basedOn w:val="DefaultParagraphFont"/>
    <w:semiHidden/>
    <w:rsid w:val="005B74BB"/>
  </w:style>
  <w:style w:type="paragraph" w:styleId="HTMLAddress">
    <w:name w:val="HTML Address"/>
    <w:basedOn w:val="Normal"/>
    <w:semiHidden/>
    <w:rsid w:val="005B74BB"/>
    <w:rPr>
      <w:i/>
      <w:iCs/>
    </w:rPr>
  </w:style>
  <w:style w:type="character" w:styleId="HTMLCite">
    <w:name w:val="HTML Cite"/>
    <w:basedOn w:val="DefaultParagraphFont"/>
    <w:semiHidden/>
    <w:rsid w:val="005B74BB"/>
    <w:rPr>
      <w:i/>
      <w:iCs/>
    </w:rPr>
  </w:style>
  <w:style w:type="character" w:styleId="HTMLCode">
    <w:name w:val="HTML Code"/>
    <w:basedOn w:val="DefaultParagraphFont"/>
    <w:semiHidden/>
    <w:rsid w:val="005B74BB"/>
    <w:rPr>
      <w:rFonts w:ascii="Courier New" w:hAnsi="Courier New" w:cs="Courier New"/>
      <w:sz w:val="20"/>
      <w:szCs w:val="20"/>
    </w:rPr>
  </w:style>
  <w:style w:type="character" w:styleId="HTMLDefinition">
    <w:name w:val="HTML Definition"/>
    <w:basedOn w:val="DefaultParagraphFont"/>
    <w:semiHidden/>
    <w:rsid w:val="005B74BB"/>
    <w:rPr>
      <w:i/>
      <w:iCs/>
    </w:rPr>
  </w:style>
  <w:style w:type="character" w:styleId="HTMLKeyboard">
    <w:name w:val="HTML Keyboard"/>
    <w:basedOn w:val="DefaultParagraphFont"/>
    <w:semiHidden/>
    <w:rsid w:val="005B74BB"/>
    <w:rPr>
      <w:rFonts w:ascii="Courier New" w:hAnsi="Courier New" w:cs="Courier New"/>
      <w:sz w:val="20"/>
      <w:szCs w:val="20"/>
    </w:rPr>
  </w:style>
  <w:style w:type="paragraph" w:styleId="HTMLPreformatted">
    <w:name w:val="HTML Preformatted"/>
    <w:basedOn w:val="Normal"/>
    <w:semiHidden/>
    <w:rsid w:val="005B74BB"/>
    <w:rPr>
      <w:rFonts w:ascii="Courier New" w:hAnsi="Courier New" w:cs="Courier New"/>
    </w:rPr>
  </w:style>
  <w:style w:type="character" w:styleId="HTMLSample">
    <w:name w:val="HTML Sample"/>
    <w:basedOn w:val="DefaultParagraphFont"/>
    <w:semiHidden/>
    <w:rsid w:val="005B74BB"/>
    <w:rPr>
      <w:rFonts w:ascii="Courier New" w:hAnsi="Courier New" w:cs="Courier New"/>
    </w:rPr>
  </w:style>
  <w:style w:type="character" w:styleId="HTMLTypewriter">
    <w:name w:val="HTML Typewriter"/>
    <w:basedOn w:val="DefaultParagraphFont"/>
    <w:semiHidden/>
    <w:rsid w:val="005B74BB"/>
    <w:rPr>
      <w:rFonts w:ascii="Courier New" w:hAnsi="Courier New" w:cs="Courier New"/>
      <w:sz w:val="20"/>
      <w:szCs w:val="20"/>
    </w:rPr>
  </w:style>
  <w:style w:type="character" w:styleId="HTMLVariable">
    <w:name w:val="HTML Variable"/>
    <w:basedOn w:val="DefaultParagraphFont"/>
    <w:semiHidden/>
    <w:rsid w:val="005B74BB"/>
    <w:rPr>
      <w:i/>
      <w:iCs/>
    </w:rPr>
  </w:style>
  <w:style w:type="character" w:styleId="LineNumber">
    <w:name w:val="line number"/>
    <w:basedOn w:val="DefaultParagraphFont"/>
    <w:semiHidden/>
    <w:rsid w:val="005B74BB"/>
  </w:style>
  <w:style w:type="paragraph" w:styleId="List">
    <w:name w:val="List"/>
    <w:basedOn w:val="Normal"/>
    <w:semiHidden/>
    <w:rsid w:val="005B74BB"/>
    <w:pPr>
      <w:ind w:left="360" w:hanging="360"/>
    </w:pPr>
  </w:style>
  <w:style w:type="paragraph" w:styleId="List2">
    <w:name w:val="List 2"/>
    <w:basedOn w:val="Normal"/>
    <w:semiHidden/>
    <w:rsid w:val="005B74BB"/>
    <w:pPr>
      <w:ind w:left="720" w:hanging="360"/>
    </w:pPr>
  </w:style>
  <w:style w:type="paragraph" w:styleId="List3">
    <w:name w:val="List 3"/>
    <w:basedOn w:val="Normal"/>
    <w:semiHidden/>
    <w:rsid w:val="005B74BB"/>
    <w:pPr>
      <w:ind w:left="1080" w:hanging="360"/>
    </w:pPr>
  </w:style>
  <w:style w:type="paragraph" w:styleId="List4">
    <w:name w:val="List 4"/>
    <w:basedOn w:val="Normal"/>
    <w:semiHidden/>
    <w:rsid w:val="005B74BB"/>
    <w:pPr>
      <w:ind w:left="1440" w:hanging="360"/>
    </w:pPr>
  </w:style>
  <w:style w:type="paragraph" w:styleId="List5">
    <w:name w:val="List 5"/>
    <w:basedOn w:val="Normal"/>
    <w:semiHidden/>
    <w:rsid w:val="005B74BB"/>
    <w:pPr>
      <w:ind w:left="1800" w:hanging="360"/>
    </w:pPr>
  </w:style>
  <w:style w:type="paragraph" w:styleId="ListBullet">
    <w:name w:val="List Bullet"/>
    <w:basedOn w:val="Normal"/>
    <w:semiHidden/>
    <w:rsid w:val="005B74BB"/>
    <w:pPr>
      <w:numPr>
        <w:numId w:val="1"/>
      </w:numPr>
    </w:pPr>
  </w:style>
  <w:style w:type="paragraph" w:styleId="ListBullet2">
    <w:name w:val="List Bullet 2"/>
    <w:basedOn w:val="Normal"/>
    <w:semiHidden/>
    <w:rsid w:val="005B74BB"/>
    <w:pPr>
      <w:numPr>
        <w:numId w:val="3"/>
      </w:numPr>
    </w:pPr>
  </w:style>
  <w:style w:type="paragraph" w:styleId="ListBullet3">
    <w:name w:val="List Bullet 3"/>
    <w:basedOn w:val="Normal"/>
    <w:semiHidden/>
    <w:rsid w:val="005B74BB"/>
    <w:pPr>
      <w:numPr>
        <w:numId w:val="4"/>
      </w:numPr>
    </w:pPr>
  </w:style>
  <w:style w:type="paragraph" w:styleId="ListBullet4">
    <w:name w:val="List Bullet 4"/>
    <w:basedOn w:val="Normal"/>
    <w:semiHidden/>
    <w:rsid w:val="005B74BB"/>
    <w:pPr>
      <w:numPr>
        <w:numId w:val="5"/>
      </w:numPr>
    </w:pPr>
  </w:style>
  <w:style w:type="paragraph" w:styleId="ListBullet5">
    <w:name w:val="List Bullet 5"/>
    <w:basedOn w:val="Normal"/>
    <w:semiHidden/>
    <w:rsid w:val="005B74BB"/>
    <w:pPr>
      <w:numPr>
        <w:numId w:val="6"/>
      </w:numPr>
    </w:pPr>
  </w:style>
  <w:style w:type="paragraph" w:styleId="ListContinue">
    <w:name w:val="List Continue"/>
    <w:basedOn w:val="Normal"/>
    <w:semiHidden/>
    <w:rsid w:val="005B74BB"/>
    <w:pPr>
      <w:spacing w:after="120"/>
      <w:ind w:left="360"/>
    </w:pPr>
  </w:style>
  <w:style w:type="paragraph" w:styleId="ListContinue2">
    <w:name w:val="List Continue 2"/>
    <w:basedOn w:val="Normal"/>
    <w:semiHidden/>
    <w:rsid w:val="005B74BB"/>
    <w:pPr>
      <w:spacing w:after="120"/>
      <w:ind w:left="720"/>
    </w:pPr>
  </w:style>
  <w:style w:type="paragraph" w:styleId="ListContinue3">
    <w:name w:val="List Continue 3"/>
    <w:basedOn w:val="Normal"/>
    <w:semiHidden/>
    <w:rsid w:val="005B74BB"/>
    <w:pPr>
      <w:spacing w:after="120"/>
      <w:ind w:left="1080"/>
    </w:pPr>
  </w:style>
  <w:style w:type="paragraph" w:styleId="ListContinue4">
    <w:name w:val="List Continue 4"/>
    <w:basedOn w:val="Normal"/>
    <w:semiHidden/>
    <w:rsid w:val="005B74BB"/>
    <w:pPr>
      <w:spacing w:after="120"/>
      <w:ind w:left="1440"/>
    </w:pPr>
  </w:style>
  <w:style w:type="paragraph" w:styleId="ListContinue5">
    <w:name w:val="List Continue 5"/>
    <w:basedOn w:val="Normal"/>
    <w:semiHidden/>
    <w:rsid w:val="005B74BB"/>
    <w:pPr>
      <w:spacing w:after="120"/>
      <w:ind w:left="1800"/>
    </w:pPr>
  </w:style>
  <w:style w:type="paragraph" w:styleId="ListNumber">
    <w:name w:val="List Number"/>
    <w:basedOn w:val="Normal"/>
    <w:semiHidden/>
    <w:rsid w:val="005B74BB"/>
    <w:pPr>
      <w:numPr>
        <w:numId w:val="2"/>
      </w:numPr>
    </w:pPr>
  </w:style>
  <w:style w:type="paragraph" w:styleId="ListNumber2">
    <w:name w:val="List Number 2"/>
    <w:basedOn w:val="Normal"/>
    <w:semiHidden/>
    <w:rsid w:val="005B74BB"/>
    <w:pPr>
      <w:numPr>
        <w:numId w:val="7"/>
      </w:numPr>
    </w:pPr>
  </w:style>
  <w:style w:type="paragraph" w:styleId="ListNumber3">
    <w:name w:val="List Number 3"/>
    <w:basedOn w:val="Normal"/>
    <w:semiHidden/>
    <w:rsid w:val="005B74BB"/>
    <w:pPr>
      <w:numPr>
        <w:numId w:val="8"/>
      </w:numPr>
    </w:pPr>
  </w:style>
  <w:style w:type="paragraph" w:styleId="ListNumber4">
    <w:name w:val="List Number 4"/>
    <w:basedOn w:val="Normal"/>
    <w:semiHidden/>
    <w:rsid w:val="005B74BB"/>
    <w:pPr>
      <w:numPr>
        <w:numId w:val="9"/>
      </w:numPr>
    </w:pPr>
  </w:style>
  <w:style w:type="paragraph" w:styleId="ListNumber5">
    <w:name w:val="List Number 5"/>
    <w:basedOn w:val="Normal"/>
    <w:semiHidden/>
    <w:rsid w:val="005B74BB"/>
    <w:pPr>
      <w:numPr>
        <w:numId w:val="10"/>
      </w:numPr>
    </w:pPr>
  </w:style>
  <w:style w:type="paragraph" w:styleId="MessageHeader">
    <w:name w:val="Message Header"/>
    <w:basedOn w:val="Normal"/>
    <w:semiHidden/>
    <w:rsid w:val="005B74BB"/>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paragraph" w:styleId="NormalWeb">
    <w:name w:val="Normal (Web)"/>
    <w:basedOn w:val="Normal"/>
    <w:semiHidden/>
    <w:rsid w:val="005B74BB"/>
    <w:rPr>
      <w:szCs w:val="24"/>
    </w:rPr>
  </w:style>
  <w:style w:type="paragraph" w:styleId="NormalIndent">
    <w:name w:val="Normal Indent"/>
    <w:basedOn w:val="Normal"/>
    <w:semiHidden/>
    <w:rsid w:val="005B74BB"/>
    <w:pPr>
      <w:ind w:left="720"/>
    </w:pPr>
  </w:style>
  <w:style w:type="paragraph" w:styleId="NoteHeading">
    <w:name w:val="Note Heading"/>
    <w:basedOn w:val="Normal"/>
    <w:next w:val="Normal"/>
    <w:semiHidden/>
    <w:rsid w:val="005B74BB"/>
  </w:style>
  <w:style w:type="paragraph" w:styleId="PlainText">
    <w:name w:val="Plain Text"/>
    <w:basedOn w:val="Normal"/>
    <w:semiHidden/>
    <w:rsid w:val="005B74BB"/>
    <w:rPr>
      <w:rFonts w:ascii="Courier New" w:hAnsi="Courier New" w:cs="Courier New"/>
    </w:rPr>
  </w:style>
  <w:style w:type="character" w:styleId="Strong">
    <w:name w:val="Strong"/>
    <w:basedOn w:val="DefaultParagraphFont"/>
    <w:qFormat/>
    <w:rsid w:val="005B74BB"/>
    <w:rPr>
      <w:b/>
      <w:bCs/>
    </w:rPr>
  </w:style>
  <w:style w:type="paragraph" w:styleId="Subtitle">
    <w:name w:val="Subtitle"/>
    <w:basedOn w:val="Normal"/>
    <w:qFormat/>
    <w:rsid w:val="005B74BB"/>
    <w:pPr>
      <w:spacing w:after="60"/>
      <w:jc w:val="center"/>
      <w:outlineLvl w:val="1"/>
    </w:pPr>
    <w:rPr>
      <w:rFonts w:cs="Arial"/>
      <w:szCs w:val="24"/>
    </w:rPr>
  </w:style>
  <w:style w:type="table" w:styleId="Table3Deffects1">
    <w:name w:val="Table 3D effects 1"/>
    <w:basedOn w:val="TableNormal"/>
    <w:semiHidden/>
    <w:rsid w:val="005B74BB"/>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B74BB"/>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B74BB"/>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B74BB"/>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B74BB"/>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B74BB"/>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B74BB"/>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B74BB"/>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B74BB"/>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B74BB"/>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B74BB"/>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B74BB"/>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B74BB"/>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B74BB"/>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B74BB"/>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B74BB"/>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B74BB"/>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5B74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5B74BB"/>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B74BB"/>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B74BB"/>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B74BB"/>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B74BB"/>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B74BB"/>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B74BB"/>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B74BB"/>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B74BB"/>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B74BB"/>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B74BB"/>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B74BB"/>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B74BB"/>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B74BB"/>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B74BB"/>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B74BB"/>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B74BB"/>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B74BB"/>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B74BB"/>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B74BB"/>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B74BB"/>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B74BB"/>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B74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5B74BB"/>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B74BB"/>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B74BB"/>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5B74BB"/>
    <w:pPr>
      <w:spacing w:before="240" w:after="60"/>
      <w:jc w:val="center"/>
      <w:outlineLvl w:val="0"/>
    </w:pPr>
    <w:rPr>
      <w:rFonts w:cs="Arial"/>
      <w:b/>
      <w:bCs/>
      <w:kern w:val="28"/>
      <w:sz w:val="32"/>
      <w:szCs w:val="32"/>
    </w:rPr>
  </w:style>
  <w:style w:type="paragraph" w:customStyle="1" w:styleId="Bullet3">
    <w:name w:val="Bullet 3"/>
    <w:basedOn w:val="Normal"/>
    <w:rsid w:val="005B74BB"/>
    <w:pPr>
      <w:numPr>
        <w:ilvl w:val="2"/>
        <w:numId w:val="14"/>
      </w:numPr>
      <w:ind w:left="1080"/>
    </w:pPr>
  </w:style>
  <w:style w:type="paragraph" w:customStyle="1" w:styleId="InvoiceHeader">
    <w:name w:val="Invoice Header"/>
    <w:basedOn w:val="Normal"/>
    <w:next w:val="Normal"/>
    <w:rsid w:val="005B74BB"/>
    <w:pPr>
      <w:spacing w:after="480"/>
      <w:contextualSpacing/>
      <w:jc w:val="right"/>
    </w:pPr>
    <w:rPr>
      <w:b/>
    </w:rPr>
  </w:style>
  <w:style w:type="paragraph" w:customStyle="1" w:styleId="InvoiceInfo">
    <w:name w:val="Invoice Info"/>
    <w:basedOn w:val="Normal"/>
    <w:rsid w:val="005B74BB"/>
    <w:pPr>
      <w:spacing w:after="720"/>
      <w:contextualSpacing/>
    </w:pPr>
    <w:rPr>
      <w:i/>
    </w:rPr>
  </w:style>
  <w:style w:type="paragraph" w:customStyle="1" w:styleId="InvoiceDescription">
    <w:name w:val="Invoice Description"/>
    <w:basedOn w:val="Normal"/>
    <w:next w:val="Normal"/>
    <w:rsid w:val="005B74BB"/>
    <w:pPr>
      <w:spacing w:after="240"/>
    </w:pPr>
  </w:style>
  <w:style w:type="paragraph" w:customStyle="1" w:styleId="InvoiceAmountHeading">
    <w:name w:val="Invoice Amount Heading"/>
    <w:basedOn w:val="Normal"/>
    <w:rsid w:val="005B74BB"/>
    <w:pPr>
      <w:spacing w:after="60"/>
      <w:jc w:val="right"/>
    </w:pPr>
    <w:rPr>
      <w:b/>
      <w:u w:val="single"/>
    </w:rPr>
  </w:style>
  <w:style w:type="paragraph" w:customStyle="1" w:styleId="InvoiceLineItem">
    <w:name w:val="Invoice Line Item"/>
    <w:basedOn w:val="Normal"/>
    <w:rsid w:val="005B74BB"/>
    <w:pPr>
      <w:tabs>
        <w:tab w:val="right" w:pos="9360"/>
      </w:tabs>
      <w:spacing w:before="60" w:after="60"/>
      <w:contextualSpacing/>
    </w:pPr>
  </w:style>
  <w:style w:type="paragraph" w:customStyle="1" w:styleId="InvoiceSubtotal">
    <w:name w:val="Invoice Subtotal"/>
    <w:basedOn w:val="InvoiceLineItem"/>
    <w:next w:val="Normal"/>
    <w:rsid w:val="005B74BB"/>
    <w:pPr>
      <w:spacing w:before="240" w:after="240"/>
      <w:ind w:left="720"/>
    </w:pPr>
    <w:rPr>
      <w:b/>
    </w:rPr>
  </w:style>
  <w:style w:type="paragraph" w:customStyle="1" w:styleId="InvoiceTotal">
    <w:name w:val="Invoice Total"/>
    <w:basedOn w:val="Normal"/>
    <w:next w:val="Normal"/>
    <w:rsid w:val="005B74BB"/>
    <w:pPr>
      <w:tabs>
        <w:tab w:val="right" w:pos="9360"/>
      </w:tabs>
      <w:spacing w:before="240" w:after="240"/>
    </w:pPr>
    <w:rPr>
      <w:b/>
    </w:rPr>
  </w:style>
  <w:style w:type="paragraph" w:customStyle="1" w:styleId="FileLabels">
    <w:name w:val="File Labels"/>
    <w:basedOn w:val="Normal"/>
    <w:rsid w:val="005B74BB"/>
    <w:pPr>
      <w:jc w:val="center"/>
    </w:pPr>
  </w:style>
  <w:style w:type="paragraph" w:customStyle="1" w:styleId="MailingLabels">
    <w:name w:val="Mailing Labels"/>
    <w:basedOn w:val="Normal"/>
    <w:rsid w:val="005B74BB"/>
    <w:pPr>
      <w:ind w:left="360"/>
    </w:pPr>
  </w:style>
  <w:style w:type="paragraph" w:customStyle="1" w:styleId="WarningNote">
    <w:name w:val="Warning / Note"/>
    <w:basedOn w:val="Normal"/>
    <w:next w:val="Normal"/>
    <w:rsid w:val="005B74BB"/>
    <w:pPr>
      <w:tabs>
        <w:tab w:val="left" w:pos="360"/>
      </w:tabs>
      <w:spacing w:before="60" w:after="60"/>
      <w:ind w:left="360" w:hanging="360"/>
    </w:pPr>
  </w:style>
  <w:style w:type="paragraph" w:customStyle="1" w:styleId="WarningNote2">
    <w:name w:val="Warning / Note 2"/>
    <w:basedOn w:val="WarningNote"/>
    <w:rsid w:val="005B74BB"/>
    <w:pPr>
      <w:tabs>
        <w:tab w:val="clear" w:pos="360"/>
        <w:tab w:val="left" w:pos="720"/>
      </w:tabs>
      <w:ind w:left="720"/>
    </w:pPr>
  </w:style>
  <w:style w:type="paragraph" w:customStyle="1" w:styleId="WarningNote3">
    <w:name w:val="Warning / Note 3"/>
    <w:basedOn w:val="WarningNote"/>
    <w:rsid w:val="005B74BB"/>
    <w:pPr>
      <w:tabs>
        <w:tab w:val="clear" w:pos="360"/>
        <w:tab w:val="left" w:pos="1080"/>
      </w:tabs>
      <w:ind w:left="1080"/>
    </w:pPr>
  </w:style>
  <w:style w:type="paragraph" w:customStyle="1" w:styleId="OneStep">
    <w:name w:val="One Step"/>
    <w:basedOn w:val="Number"/>
    <w:rsid w:val="005B74BB"/>
    <w:pPr>
      <w:ind w:left="0" w:firstLine="0"/>
    </w:pPr>
  </w:style>
  <w:style w:type="character" w:customStyle="1" w:styleId="Underline">
    <w:name w:val="Underline"/>
    <w:basedOn w:val="DefaultParagraphFont"/>
    <w:rsid w:val="005B74BB"/>
    <w:rPr>
      <w:u w:val="single"/>
    </w:rPr>
  </w:style>
  <w:style w:type="character" w:customStyle="1" w:styleId="BoldUnderline">
    <w:name w:val="Bold Underline"/>
    <w:basedOn w:val="DefaultParagraphFont"/>
    <w:rsid w:val="005B74BB"/>
    <w:rPr>
      <w:b/>
      <w:u w:val="single"/>
    </w:rPr>
  </w:style>
  <w:style w:type="character" w:customStyle="1" w:styleId="Italic">
    <w:name w:val="Italic"/>
    <w:basedOn w:val="DefaultParagraphFont"/>
    <w:rsid w:val="005B74BB"/>
    <w:rPr>
      <w:i/>
    </w:rPr>
  </w:style>
  <w:style w:type="paragraph" w:customStyle="1" w:styleId="CoverTitle">
    <w:name w:val="Cover Title"/>
    <w:basedOn w:val="Normal"/>
    <w:rsid w:val="005B74BB"/>
    <w:pPr>
      <w:spacing w:before="3000"/>
      <w:contextualSpacing/>
      <w:jc w:val="center"/>
    </w:pPr>
    <w:rPr>
      <w:noProof/>
      <w:sz w:val="48"/>
    </w:rPr>
  </w:style>
  <w:style w:type="character" w:customStyle="1" w:styleId="SmallChar">
    <w:name w:val="Small Char"/>
    <w:basedOn w:val="DefaultParagraphFont"/>
    <w:link w:val="Small"/>
    <w:rsid w:val="005B74BB"/>
    <w:rPr>
      <w:rFonts w:ascii="Calibri" w:hAnsi="Calibri"/>
      <w:sz w:val="8"/>
    </w:rPr>
  </w:style>
  <w:style w:type="character" w:styleId="Hyperlink">
    <w:name w:val="Hyperlink"/>
    <w:basedOn w:val="DefaultParagraphFont"/>
    <w:uiPriority w:val="99"/>
    <w:rsid w:val="005B74BB"/>
    <w:rPr>
      <w:color w:val="0000FF"/>
      <w:u w:val="single"/>
    </w:rPr>
  </w:style>
  <w:style w:type="paragraph" w:customStyle="1" w:styleId="ScreenCaptureFirst">
    <w:name w:val="Screen Capture First"/>
    <w:basedOn w:val="Normal"/>
    <w:next w:val="Normal"/>
    <w:rsid w:val="005B74BB"/>
    <w:pPr>
      <w:spacing w:before="120" w:after="120"/>
    </w:pPr>
  </w:style>
  <w:style w:type="paragraph" w:customStyle="1" w:styleId="ScreenCapture">
    <w:name w:val="Screen Capture"/>
    <w:basedOn w:val="ScreenCaptureFirst"/>
    <w:rsid w:val="005B74BB"/>
    <w:pPr>
      <w:ind w:left="360"/>
    </w:pPr>
  </w:style>
  <w:style w:type="paragraph" w:customStyle="1" w:styleId="NumberFirst">
    <w:name w:val="NumberFirst"/>
    <w:basedOn w:val="Normal"/>
    <w:next w:val="Normal"/>
    <w:rsid w:val="005B74BB"/>
    <w:pPr>
      <w:tabs>
        <w:tab w:val="left" w:pos="432"/>
      </w:tabs>
      <w:spacing w:before="120" w:after="60"/>
      <w:ind w:left="432" w:hanging="432"/>
    </w:pPr>
  </w:style>
  <w:style w:type="table" w:customStyle="1" w:styleId="Table">
    <w:name w:val="Table"/>
    <w:basedOn w:val="TableNormal"/>
    <w:rsid w:val="005B74BB"/>
    <w:pPr>
      <w:spacing w:before="60" w:after="60"/>
      <w:contextualSpacing/>
    </w:pPr>
    <w:rPr>
      <w:sz w:val="24"/>
    </w:rPr>
    <w:tblPr>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pPr>
        <w:wordWrap/>
        <w:spacing w:beforeLines="0" w:beforeAutospacing="0" w:afterLines="0" w:afterAutospacing="0"/>
        <w:contextualSpacing/>
      </w:pPr>
      <w:rPr>
        <w:rFonts w:ascii="Times New Roman" w:hAnsi="Times New Roman"/>
        <w:b/>
        <w:sz w:val="24"/>
      </w:rPr>
    </w:tblStylePr>
  </w:style>
  <w:style w:type="table" w:customStyle="1" w:styleId="Table2">
    <w:name w:val="Table 2"/>
    <w:basedOn w:val="Table"/>
    <w:rsid w:val="005B74BB"/>
    <w:tblPr>
      <w:tblInd w:w="4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pPr>
        <w:wordWrap/>
        <w:spacing w:beforeLines="0" w:beforeAutospacing="0" w:afterLines="0" w:afterAutospacing="0"/>
        <w:contextualSpacing/>
      </w:pPr>
      <w:rPr>
        <w:rFonts w:ascii="Times New Roman" w:hAnsi="Times New Roman"/>
        <w:b/>
        <w:sz w:val="24"/>
      </w:rPr>
    </w:tblStylePr>
  </w:style>
  <w:style w:type="character" w:styleId="FollowedHyperlink">
    <w:name w:val="FollowedHyperlink"/>
    <w:basedOn w:val="DefaultParagraphFont"/>
    <w:rsid w:val="005B74BB"/>
    <w:rPr>
      <w:color w:val="800080"/>
      <w:u w:val="single"/>
    </w:rPr>
  </w:style>
  <w:style w:type="paragraph" w:customStyle="1" w:styleId="NumberFigure">
    <w:name w:val="Number Figure"/>
    <w:basedOn w:val="Normal"/>
    <w:rsid w:val="005B74BB"/>
    <w:pPr>
      <w:jc w:val="center"/>
    </w:pPr>
  </w:style>
  <w:style w:type="paragraph" w:customStyle="1" w:styleId="FileTabs">
    <w:name w:val="File Tabs"/>
    <w:basedOn w:val="Normal"/>
    <w:rsid w:val="005B74BB"/>
    <w:pPr>
      <w:jc w:val="center"/>
    </w:pPr>
  </w:style>
  <w:style w:type="paragraph" w:styleId="TOC2">
    <w:name w:val="toc 2"/>
    <w:basedOn w:val="Normal"/>
    <w:next w:val="Normal"/>
    <w:autoRedefine/>
    <w:rsid w:val="005B74BB"/>
    <w:pPr>
      <w:tabs>
        <w:tab w:val="right" w:leader="dot" w:pos="9360"/>
      </w:tabs>
      <w:ind w:left="1440" w:hanging="720"/>
      <w:jc w:val="left"/>
    </w:pPr>
    <w:rPr>
      <w:b/>
    </w:rPr>
  </w:style>
  <w:style w:type="paragraph" w:styleId="TOCHeading">
    <w:name w:val="TOC Heading"/>
    <w:basedOn w:val="Normal"/>
    <w:next w:val="Normal"/>
    <w:qFormat/>
    <w:rsid w:val="005B74BB"/>
    <w:pPr>
      <w:spacing w:before="240"/>
      <w:jc w:val="center"/>
    </w:pPr>
    <w:rPr>
      <w:b/>
    </w:rPr>
  </w:style>
  <w:style w:type="paragraph" w:customStyle="1" w:styleId="TableBullet">
    <w:name w:val="Table Bullet"/>
    <w:basedOn w:val="Normal"/>
    <w:rsid w:val="005B74BB"/>
    <w:pPr>
      <w:numPr>
        <w:numId w:val="19"/>
      </w:numPr>
      <w:jc w:val="left"/>
    </w:pPr>
  </w:style>
  <w:style w:type="paragraph" w:customStyle="1" w:styleId="TextNumber">
    <w:name w:val="Text Number"/>
    <w:basedOn w:val="Normal"/>
    <w:rsid w:val="005B74BB"/>
    <w:pPr>
      <w:numPr>
        <w:numId w:val="20"/>
      </w:numPr>
      <w:jc w:val="left"/>
    </w:pPr>
  </w:style>
  <w:style w:type="paragraph" w:customStyle="1" w:styleId="NumberTable">
    <w:name w:val="Number Table"/>
    <w:basedOn w:val="Normal"/>
    <w:next w:val="Normal"/>
    <w:rsid w:val="005B74BB"/>
    <w:pPr>
      <w:jc w:val="center"/>
    </w:pPr>
  </w:style>
  <w:style w:type="paragraph" w:customStyle="1" w:styleId="TextBox">
    <w:name w:val="Text Box"/>
    <w:basedOn w:val="Normal"/>
    <w:qFormat/>
    <w:rsid w:val="005B74BB"/>
    <w:pPr>
      <w:jc w:val="left"/>
    </w:pPr>
    <w:rPr>
      <w:sz w:val="16"/>
    </w:rPr>
  </w:style>
  <w:style w:type="paragraph" w:customStyle="1" w:styleId="ResumeHeading1">
    <w:name w:val="Resume Heading 1"/>
    <w:basedOn w:val="Normal"/>
    <w:next w:val="Normal"/>
    <w:qFormat/>
    <w:rsid w:val="005B74BB"/>
    <w:pPr>
      <w:jc w:val="left"/>
    </w:pPr>
    <w:rPr>
      <w:b/>
      <w:sz w:val="28"/>
    </w:rPr>
  </w:style>
  <w:style w:type="paragraph" w:customStyle="1" w:styleId="Bullet10">
    <w:name w:val="Bullet1"/>
    <w:basedOn w:val="Normal"/>
    <w:link w:val="Bullet1Char"/>
    <w:rsid w:val="005B74BB"/>
    <w:pPr>
      <w:tabs>
        <w:tab w:val="num" w:pos="432"/>
      </w:tabs>
      <w:spacing w:before="60" w:after="60"/>
      <w:ind w:left="432" w:hanging="432"/>
      <w:jc w:val="left"/>
    </w:pPr>
  </w:style>
  <w:style w:type="paragraph" w:customStyle="1" w:styleId="Bullet30">
    <w:name w:val="Bullet3"/>
    <w:basedOn w:val="Normal"/>
    <w:rsid w:val="005B74BB"/>
    <w:pPr>
      <w:tabs>
        <w:tab w:val="num" w:pos="1296"/>
      </w:tabs>
      <w:spacing w:before="60" w:after="60"/>
      <w:ind w:left="1296" w:hanging="432"/>
      <w:jc w:val="left"/>
    </w:pPr>
  </w:style>
  <w:style w:type="paragraph" w:customStyle="1" w:styleId="Bullet20">
    <w:name w:val="Bullet2"/>
    <w:basedOn w:val="Normal"/>
    <w:rsid w:val="005B74BB"/>
    <w:pPr>
      <w:tabs>
        <w:tab w:val="num" w:pos="864"/>
      </w:tabs>
      <w:spacing w:before="60" w:after="60"/>
      <w:ind w:left="864" w:hanging="432"/>
      <w:jc w:val="left"/>
    </w:pPr>
  </w:style>
  <w:style w:type="character" w:customStyle="1" w:styleId="Bullet1Char">
    <w:name w:val="Bullet1 Char"/>
    <w:basedOn w:val="DefaultParagraphFont"/>
    <w:link w:val="Bullet10"/>
    <w:rsid w:val="005B74BB"/>
    <w:rPr>
      <w:rFonts w:ascii="Calibri" w:hAnsi="Calibri"/>
      <w:sz w:val="22"/>
    </w:rPr>
  </w:style>
  <w:style w:type="paragraph" w:customStyle="1" w:styleId="Header2">
    <w:name w:val="Header2"/>
    <w:basedOn w:val="Header"/>
    <w:qFormat/>
    <w:rsid w:val="005B74BB"/>
    <w:pPr>
      <w:ind w:left="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5B74BB"/>
    <w:pPr>
      <w:jc w:val="both"/>
    </w:pPr>
    <w:rPr>
      <w:rFonts w:ascii="Calibri" w:hAnsi="Calibri"/>
      <w:sz w:val="22"/>
    </w:rPr>
  </w:style>
  <w:style w:type="paragraph" w:styleId="Heading1">
    <w:name w:val="heading 1"/>
    <w:basedOn w:val="Normal"/>
    <w:next w:val="Normal"/>
    <w:qFormat/>
    <w:rsid w:val="005B74BB"/>
    <w:pPr>
      <w:keepNext/>
      <w:pageBreakBefore/>
      <w:numPr>
        <w:numId w:val="17"/>
      </w:numPr>
      <w:jc w:val="left"/>
      <w:outlineLvl w:val="0"/>
    </w:pPr>
    <w:rPr>
      <w:b/>
      <w:kern w:val="28"/>
      <w:sz w:val="24"/>
    </w:rPr>
  </w:style>
  <w:style w:type="paragraph" w:styleId="Heading2">
    <w:name w:val="heading 2"/>
    <w:basedOn w:val="Normal"/>
    <w:next w:val="Normal"/>
    <w:qFormat/>
    <w:rsid w:val="005B74BB"/>
    <w:pPr>
      <w:keepNext/>
      <w:numPr>
        <w:ilvl w:val="1"/>
        <w:numId w:val="17"/>
      </w:numPr>
      <w:jc w:val="left"/>
      <w:outlineLvl w:val="1"/>
    </w:pPr>
    <w:rPr>
      <w:rFonts w:cs="Arial"/>
      <w:b/>
      <w:bCs/>
      <w:iCs/>
      <w:sz w:val="24"/>
      <w:szCs w:val="28"/>
    </w:rPr>
  </w:style>
  <w:style w:type="paragraph" w:styleId="Heading3">
    <w:name w:val="heading 3"/>
    <w:basedOn w:val="Normal"/>
    <w:next w:val="Normal"/>
    <w:qFormat/>
    <w:rsid w:val="005B74BB"/>
    <w:pPr>
      <w:keepNext/>
      <w:outlineLvl w:val="2"/>
    </w:pPr>
    <w:rPr>
      <w:rFonts w:cs="Arial"/>
      <w:b/>
      <w:bCs/>
      <w:color w:val="283280"/>
      <w:szCs w:val="26"/>
    </w:rPr>
  </w:style>
  <w:style w:type="paragraph" w:styleId="Heading4">
    <w:name w:val="heading 4"/>
    <w:basedOn w:val="Normal"/>
    <w:next w:val="Normal"/>
    <w:qFormat/>
    <w:rsid w:val="005B74BB"/>
    <w:pPr>
      <w:keepNext/>
      <w:outlineLvl w:val="3"/>
    </w:pPr>
    <w:rPr>
      <w:b/>
      <w:bCs/>
      <w:i/>
      <w:szCs w:val="28"/>
    </w:rPr>
  </w:style>
  <w:style w:type="paragraph" w:styleId="Heading5">
    <w:name w:val="heading 5"/>
    <w:basedOn w:val="Normal"/>
    <w:next w:val="Normal"/>
    <w:qFormat/>
    <w:rsid w:val="005B74BB"/>
    <w:pPr>
      <w:spacing w:before="120" w:after="60"/>
      <w:outlineLvl w:val="4"/>
    </w:pPr>
    <w:rPr>
      <w:b/>
      <w:bCs/>
      <w:iCs/>
      <w:szCs w:val="26"/>
    </w:rPr>
  </w:style>
  <w:style w:type="paragraph" w:styleId="Heading6">
    <w:name w:val="heading 6"/>
    <w:basedOn w:val="Normal"/>
    <w:next w:val="Normal"/>
    <w:qFormat/>
    <w:rsid w:val="005B74BB"/>
    <w:pPr>
      <w:spacing w:before="60" w:after="60"/>
      <w:outlineLvl w:val="5"/>
    </w:pPr>
    <w:rPr>
      <w:b/>
      <w:bCs/>
      <w:szCs w:val="22"/>
    </w:rPr>
  </w:style>
  <w:style w:type="paragraph" w:styleId="Heading7">
    <w:name w:val="heading 7"/>
    <w:basedOn w:val="Normal"/>
    <w:next w:val="Normal"/>
    <w:qFormat/>
    <w:rsid w:val="005B74BB"/>
    <w:pPr>
      <w:spacing w:before="240" w:after="60"/>
      <w:outlineLvl w:val="6"/>
    </w:pPr>
    <w:rPr>
      <w:szCs w:val="24"/>
    </w:rPr>
  </w:style>
  <w:style w:type="paragraph" w:styleId="Heading8">
    <w:name w:val="heading 8"/>
    <w:basedOn w:val="Normal"/>
    <w:next w:val="Normal"/>
    <w:qFormat/>
    <w:rsid w:val="005B74BB"/>
    <w:pPr>
      <w:spacing w:before="240" w:after="60"/>
      <w:outlineLvl w:val="7"/>
    </w:pPr>
    <w:rPr>
      <w:i/>
      <w:iCs/>
      <w:szCs w:val="24"/>
    </w:rPr>
  </w:style>
  <w:style w:type="paragraph" w:styleId="Heading9">
    <w:name w:val="heading 9"/>
    <w:basedOn w:val="Normal"/>
    <w:next w:val="Normal"/>
    <w:qFormat/>
    <w:rsid w:val="005B74BB"/>
    <w:pPr>
      <w:spacing w:before="240" w:after="60"/>
      <w:outlineLvl w:val="8"/>
    </w:pPr>
    <w:rPr>
      <w:rFonts w:cs="Arial"/>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5B74BB"/>
    <w:pPr>
      <w:jc w:val="center"/>
    </w:pPr>
    <w:rPr>
      <w:rFonts w:ascii="Arial Narrow" w:hAnsi="Arial Narrow"/>
      <w:color w:val="1471B8"/>
      <w:sz w:val="17"/>
    </w:rPr>
  </w:style>
  <w:style w:type="paragraph" w:customStyle="1" w:styleId="FormHeading1">
    <w:name w:val="Form Heading 1"/>
    <w:basedOn w:val="Normal"/>
    <w:next w:val="Normal"/>
    <w:rsid w:val="005B74BB"/>
    <w:pPr>
      <w:spacing w:before="480" w:after="480"/>
      <w:jc w:val="center"/>
    </w:pPr>
    <w:rPr>
      <w:b/>
      <w:sz w:val="28"/>
    </w:rPr>
  </w:style>
  <w:style w:type="paragraph" w:customStyle="1" w:styleId="Bullet1">
    <w:name w:val="Bullet 1"/>
    <w:basedOn w:val="Normal"/>
    <w:rsid w:val="005B74BB"/>
    <w:pPr>
      <w:numPr>
        <w:numId w:val="14"/>
      </w:numPr>
      <w:ind w:left="360"/>
    </w:pPr>
  </w:style>
  <w:style w:type="paragraph" w:customStyle="1" w:styleId="FormHeading2">
    <w:name w:val="Form Heading 2"/>
    <w:basedOn w:val="Normal"/>
    <w:next w:val="Normal"/>
    <w:rsid w:val="005B74BB"/>
    <w:pPr>
      <w:tabs>
        <w:tab w:val="left" w:pos="2160"/>
        <w:tab w:val="left" w:pos="2880"/>
        <w:tab w:val="left" w:pos="3600"/>
        <w:tab w:val="left" w:pos="7200"/>
      </w:tabs>
      <w:spacing w:before="240" w:after="240"/>
    </w:pPr>
  </w:style>
  <w:style w:type="character" w:customStyle="1" w:styleId="Bold">
    <w:name w:val="Bold"/>
    <w:basedOn w:val="DefaultParagraphFont"/>
    <w:rsid w:val="005B74BB"/>
    <w:rPr>
      <w:b/>
    </w:rPr>
  </w:style>
  <w:style w:type="paragraph" w:customStyle="1" w:styleId="Small">
    <w:name w:val="Small"/>
    <w:basedOn w:val="Normal"/>
    <w:link w:val="SmallChar"/>
    <w:rsid w:val="005B74BB"/>
    <w:rPr>
      <w:sz w:val="8"/>
    </w:rPr>
  </w:style>
  <w:style w:type="paragraph" w:customStyle="1" w:styleId="FormHeading3">
    <w:name w:val="Form Heading 3"/>
    <w:basedOn w:val="Normal"/>
    <w:next w:val="Normal"/>
    <w:rsid w:val="005B74BB"/>
    <w:pPr>
      <w:spacing w:before="240" w:after="240"/>
      <w:jc w:val="center"/>
    </w:pPr>
    <w:rPr>
      <w:b/>
    </w:rPr>
  </w:style>
  <w:style w:type="paragraph" w:styleId="Header">
    <w:name w:val="header"/>
    <w:basedOn w:val="Normal"/>
    <w:rsid w:val="005B74BB"/>
    <w:pPr>
      <w:tabs>
        <w:tab w:val="left" w:pos="0"/>
        <w:tab w:val="right" w:pos="9360"/>
      </w:tabs>
      <w:ind w:left="-1080"/>
    </w:pPr>
    <w:rPr>
      <w:rFonts w:ascii="Arial Narrow" w:hAnsi="Arial Narrow"/>
      <w:color w:val="1471B8"/>
      <w:sz w:val="18"/>
      <w:szCs w:val="18"/>
    </w:rPr>
  </w:style>
  <w:style w:type="paragraph" w:customStyle="1" w:styleId="InvoiceAddressee">
    <w:name w:val="Invoice Addressee"/>
    <w:basedOn w:val="Normal"/>
    <w:rsid w:val="005B74BB"/>
    <w:pPr>
      <w:pBdr>
        <w:bottom w:val="single" w:sz="6" w:space="4" w:color="000000"/>
      </w:pBdr>
      <w:spacing w:before="60" w:after="60"/>
      <w:contextualSpacing/>
    </w:pPr>
    <w:rPr>
      <w:b/>
    </w:rPr>
  </w:style>
  <w:style w:type="paragraph" w:customStyle="1" w:styleId="Totals">
    <w:name w:val="Totals"/>
    <w:basedOn w:val="Normal"/>
    <w:semiHidden/>
    <w:rsid w:val="005B74BB"/>
    <w:pPr>
      <w:jc w:val="right"/>
    </w:pPr>
    <w:rPr>
      <w:b/>
    </w:rPr>
  </w:style>
  <w:style w:type="paragraph" w:customStyle="1" w:styleId="Bullet2">
    <w:name w:val="Bullet 2"/>
    <w:basedOn w:val="Normal"/>
    <w:rsid w:val="005B74BB"/>
    <w:pPr>
      <w:numPr>
        <w:ilvl w:val="1"/>
        <w:numId w:val="14"/>
      </w:numPr>
      <w:ind w:left="720"/>
    </w:pPr>
  </w:style>
  <w:style w:type="paragraph" w:customStyle="1" w:styleId="Number">
    <w:name w:val="Number"/>
    <w:basedOn w:val="Normal"/>
    <w:rsid w:val="005B74BB"/>
    <w:pPr>
      <w:spacing w:before="60" w:after="60"/>
      <w:ind w:left="360" w:hanging="360"/>
    </w:pPr>
  </w:style>
  <w:style w:type="paragraph" w:styleId="TOC1">
    <w:name w:val="toc 1"/>
    <w:basedOn w:val="Normal"/>
    <w:next w:val="Normal"/>
    <w:autoRedefine/>
    <w:uiPriority w:val="39"/>
    <w:rsid w:val="005B74BB"/>
    <w:pPr>
      <w:tabs>
        <w:tab w:val="right" w:leader="dot" w:pos="9360"/>
      </w:tabs>
      <w:spacing w:before="240" w:after="60"/>
      <w:ind w:left="720" w:hanging="720"/>
      <w:jc w:val="left"/>
    </w:pPr>
    <w:rPr>
      <w:b/>
    </w:rPr>
  </w:style>
  <w:style w:type="table" w:customStyle="1" w:styleId="TableReport">
    <w:name w:val="Table Report"/>
    <w:basedOn w:val="TableNormal"/>
    <w:rsid w:val="005B74BB"/>
    <w:pPr>
      <w:jc w:val="center"/>
    </w:pPr>
    <w:rPr>
      <w:rFonts w:ascii="Arial" w:hAnsi="Arial"/>
    </w:rPr>
    <w:tblP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115" w:type="dxa"/>
        <w:right w:w="115" w:type="dxa"/>
      </w:tblCellMar>
    </w:tblPr>
    <w:trPr>
      <w:cantSplit/>
    </w:trPr>
    <w:tcPr>
      <w:vAlign w:val="center"/>
    </w:tcPr>
    <w:tblStylePr w:type="firstRow">
      <w:rPr>
        <w:rFonts w:ascii="Arial" w:hAnsi="Arial"/>
        <w:b/>
        <w:sz w:val="20"/>
      </w:rPr>
      <w:tblPr/>
      <w:trPr>
        <w:cantSplit w:val="0"/>
        <w:tblHeader/>
      </w:trPr>
      <w:tcPr>
        <w:tcBorders>
          <w:top w:val="double" w:sz="4" w:space="0" w:color="auto"/>
          <w:left w:val="double" w:sz="4" w:space="0" w:color="auto"/>
          <w:bottom w:val="double" w:sz="4" w:space="0" w:color="auto"/>
          <w:right w:val="double" w:sz="4" w:space="0" w:color="auto"/>
        </w:tcBorders>
        <w:vAlign w:val="bottom"/>
      </w:tcPr>
    </w:tblStylePr>
    <w:tblStylePr w:type="firstCol">
      <w:pPr>
        <w:wordWrap/>
        <w:jc w:val="left"/>
      </w:pPr>
    </w:tblStylePr>
  </w:style>
  <w:style w:type="paragraph" w:styleId="Signature">
    <w:name w:val="Signature"/>
    <w:basedOn w:val="Normal"/>
    <w:rsid w:val="005B74BB"/>
    <w:pPr>
      <w:keepNext/>
      <w:ind w:left="5040"/>
    </w:pPr>
  </w:style>
  <w:style w:type="paragraph" w:styleId="ListParagraph">
    <w:name w:val="List Paragraph"/>
    <w:basedOn w:val="Normal"/>
    <w:uiPriority w:val="34"/>
    <w:qFormat/>
    <w:rsid w:val="005B74BB"/>
    <w:pPr>
      <w:ind w:left="720"/>
      <w:contextualSpacing/>
    </w:pPr>
  </w:style>
  <w:style w:type="character" w:styleId="PageNumber">
    <w:name w:val="page number"/>
    <w:basedOn w:val="DefaultParagraphFont"/>
    <w:semiHidden/>
    <w:rsid w:val="005B74BB"/>
  </w:style>
  <w:style w:type="paragraph" w:styleId="BalloonText">
    <w:name w:val="Balloon Text"/>
    <w:basedOn w:val="Normal"/>
    <w:semiHidden/>
    <w:rsid w:val="005B74BB"/>
    <w:rPr>
      <w:rFonts w:ascii="Tahoma" w:hAnsi="Tahoma" w:cs="Tahoma"/>
      <w:sz w:val="16"/>
      <w:szCs w:val="16"/>
    </w:rPr>
  </w:style>
  <w:style w:type="numbering" w:styleId="111111">
    <w:name w:val="Outline List 2"/>
    <w:basedOn w:val="NoList"/>
    <w:semiHidden/>
    <w:rsid w:val="005B74BB"/>
    <w:pPr>
      <w:numPr>
        <w:numId w:val="11"/>
      </w:numPr>
    </w:pPr>
  </w:style>
  <w:style w:type="paragraph" w:customStyle="1" w:styleId="IPT">
    <w:name w:val="IPT"/>
    <w:basedOn w:val="Normal"/>
    <w:next w:val="Normal"/>
    <w:rsid w:val="005B74BB"/>
    <w:pPr>
      <w:spacing w:line="600" w:lineRule="exact"/>
    </w:pPr>
    <w:rPr>
      <w:rFonts w:ascii="Book Antiqua" w:hAnsi="Book Antiqua"/>
      <w:b/>
      <w:i/>
      <w:sz w:val="60"/>
      <w:szCs w:val="60"/>
    </w:rPr>
  </w:style>
  <w:style w:type="paragraph" w:customStyle="1" w:styleId="IPT2">
    <w:name w:val="IPT2"/>
    <w:basedOn w:val="Normal"/>
    <w:next w:val="Normal"/>
    <w:rsid w:val="005B74BB"/>
    <w:pPr>
      <w:pBdr>
        <w:bottom w:val="single" w:sz="6" w:space="4" w:color="000000"/>
      </w:pBdr>
      <w:tabs>
        <w:tab w:val="right" w:pos="9360"/>
      </w:tabs>
      <w:spacing w:line="300" w:lineRule="exact"/>
    </w:pPr>
    <w:rPr>
      <w:b/>
      <w:i/>
      <w:sz w:val="30"/>
      <w:szCs w:val="30"/>
    </w:rPr>
  </w:style>
  <w:style w:type="character" w:customStyle="1" w:styleId="IPT3">
    <w:name w:val="IPT3"/>
    <w:basedOn w:val="DefaultParagraphFont"/>
    <w:rsid w:val="005B74BB"/>
    <w:rPr>
      <w:rFonts w:ascii="Arial" w:hAnsi="Arial"/>
      <w:sz w:val="24"/>
      <w:szCs w:val="24"/>
    </w:rPr>
  </w:style>
  <w:style w:type="paragraph" w:customStyle="1" w:styleId="Line">
    <w:name w:val="Line"/>
    <w:basedOn w:val="Normal"/>
    <w:next w:val="Normal"/>
    <w:link w:val="LineChar"/>
    <w:semiHidden/>
    <w:rsid w:val="005B74BB"/>
    <w:pPr>
      <w:spacing w:before="240" w:after="240"/>
    </w:pPr>
  </w:style>
  <w:style w:type="character" w:customStyle="1" w:styleId="LineChar">
    <w:name w:val="Line Char"/>
    <w:basedOn w:val="DefaultParagraphFont"/>
    <w:link w:val="Line"/>
    <w:semiHidden/>
    <w:rsid w:val="005B74BB"/>
    <w:rPr>
      <w:rFonts w:ascii="Calibri" w:hAnsi="Calibri"/>
      <w:sz w:val="22"/>
    </w:rPr>
  </w:style>
  <w:style w:type="numbering" w:styleId="1ai">
    <w:name w:val="Outline List 1"/>
    <w:basedOn w:val="NoList"/>
    <w:semiHidden/>
    <w:rsid w:val="005B74BB"/>
    <w:pPr>
      <w:numPr>
        <w:numId w:val="12"/>
      </w:numPr>
    </w:pPr>
  </w:style>
  <w:style w:type="numbering" w:styleId="ArticleSection">
    <w:name w:val="Outline List 3"/>
    <w:basedOn w:val="NoList"/>
    <w:semiHidden/>
    <w:rsid w:val="005B74BB"/>
    <w:pPr>
      <w:numPr>
        <w:numId w:val="13"/>
      </w:numPr>
    </w:pPr>
  </w:style>
  <w:style w:type="paragraph" w:styleId="BlockText">
    <w:name w:val="Block Text"/>
    <w:basedOn w:val="Normal"/>
    <w:semiHidden/>
    <w:rsid w:val="005B74BB"/>
    <w:pPr>
      <w:spacing w:after="120"/>
      <w:ind w:left="1440" w:right="1440"/>
    </w:pPr>
  </w:style>
  <w:style w:type="paragraph" w:styleId="BodyText">
    <w:name w:val="Body Text"/>
    <w:basedOn w:val="Normal"/>
    <w:rsid w:val="005B74BB"/>
  </w:style>
  <w:style w:type="paragraph" w:styleId="BodyText2">
    <w:name w:val="Body Text 2"/>
    <w:basedOn w:val="Normal"/>
    <w:semiHidden/>
    <w:rsid w:val="005B74BB"/>
    <w:pPr>
      <w:spacing w:after="120" w:line="480" w:lineRule="auto"/>
    </w:pPr>
  </w:style>
  <w:style w:type="paragraph" w:styleId="BodyText3">
    <w:name w:val="Body Text 3"/>
    <w:basedOn w:val="Normal"/>
    <w:semiHidden/>
    <w:rsid w:val="005B74BB"/>
    <w:pPr>
      <w:spacing w:after="120"/>
    </w:pPr>
    <w:rPr>
      <w:sz w:val="16"/>
      <w:szCs w:val="16"/>
    </w:rPr>
  </w:style>
  <w:style w:type="paragraph" w:styleId="BodyTextFirstIndent">
    <w:name w:val="Body Text First Indent"/>
    <w:basedOn w:val="BodyText"/>
    <w:semiHidden/>
    <w:rsid w:val="005B74BB"/>
    <w:pPr>
      <w:ind w:firstLine="210"/>
    </w:pPr>
  </w:style>
  <w:style w:type="paragraph" w:styleId="BodyTextIndent">
    <w:name w:val="Body Text Indent"/>
    <w:basedOn w:val="Normal"/>
    <w:semiHidden/>
    <w:rsid w:val="005B74BB"/>
    <w:pPr>
      <w:spacing w:after="120"/>
      <w:ind w:left="360"/>
    </w:pPr>
  </w:style>
  <w:style w:type="paragraph" w:styleId="BodyTextFirstIndent2">
    <w:name w:val="Body Text First Indent 2"/>
    <w:basedOn w:val="BodyTextIndent"/>
    <w:semiHidden/>
    <w:rsid w:val="005B74BB"/>
    <w:pPr>
      <w:ind w:firstLine="210"/>
    </w:pPr>
  </w:style>
  <w:style w:type="paragraph" w:styleId="BodyTextIndent2">
    <w:name w:val="Body Text Indent 2"/>
    <w:basedOn w:val="Normal"/>
    <w:semiHidden/>
    <w:rsid w:val="005B74BB"/>
    <w:pPr>
      <w:spacing w:after="120" w:line="480" w:lineRule="auto"/>
      <w:ind w:left="360"/>
    </w:pPr>
  </w:style>
  <w:style w:type="paragraph" w:styleId="BodyTextIndent3">
    <w:name w:val="Body Text Indent 3"/>
    <w:basedOn w:val="Normal"/>
    <w:semiHidden/>
    <w:rsid w:val="005B74BB"/>
    <w:pPr>
      <w:spacing w:after="120"/>
      <w:ind w:left="360"/>
    </w:pPr>
    <w:rPr>
      <w:sz w:val="16"/>
      <w:szCs w:val="16"/>
    </w:rPr>
  </w:style>
  <w:style w:type="paragraph" w:styleId="E-mailSignature">
    <w:name w:val="E-mail Signature"/>
    <w:basedOn w:val="Normal"/>
    <w:semiHidden/>
    <w:rsid w:val="005B74BB"/>
  </w:style>
  <w:style w:type="character" w:styleId="Emphasis">
    <w:name w:val="Emphasis"/>
    <w:basedOn w:val="DefaultParagraphFont"/>
    <w:qFormat/>
    <w:rsid w:val="005B74BB"/>
    <w:rPr>
      <w:i/>
      <w:iCs/>
    </w:rPr>
  </w:style>
  <w:style w:type="character" w:styleId="HTMLAcronym">
    <w:name w:val="HTML Acronym"/>
    <w:basedOn w:val="DefaultParagraphFont"/>
    <w:semiHidden/>
    <w:rsid w:val="005B74BB"/>
  </w:style>
  <w:style w:type="paragraph" w:styleId="HTMLAddress">
    <w:name w:val="HTML Address"/>
    <w:basedOn w:val="Normal"/>
    <w:semiHidden/>
    <w:rsid w:val="005B74BB"/>
    <w:rPr>
      <w:i/>
      <w:iCs/>
    </w:rPr>
  </w:style>
  <w:style w:type="character" w:styleId="HTMLCite">
    <w:name w:val="HTML Cite"/>
    <w:basedOn w:val="DefaultParagraphFont"/>
    <w:semiHidden/>
    <w:rsid w:val="005B74BB"/>
    <w:rPr>
      <w:i/>
      <w:iCs/>
    </w:rPr>
  </w:style>
  <w:style w:type="character" w:styleId="HTMLCode">
    <w:name w:val="HTML Code"/>
    <w:basedOn w:val="DefaultParagraphFont"/>
    <w:semiHidden/>
    <w:rsid w:val="005B74BB"/>
    <w:rPr>
      <w:rFonts w:ascii="Courier New" w:hAnsi="Courier New" w:cs="Courier New"/>
      <w:sz w:val="20"/>
      <w:szCs w:val="20"/>
    </w:rPr>
  </w:style>
  <w:style w:type="character" w:styleId="HTMLDefinition">
    <w:name w:val="HTML Definition"/>
    <w:basedOn w:val="DefaultParagraphFont"/>
    <w:semiHidden/>
    <w:rsid w:val="005B74BB"/>
    <w:rPr>
      <w:i/>
      <w:iCs/>
    </w:rPr>
  </w:style>
  <w:style w:type="character" w:styleId="HTMLKeyboard">
    <w:name w:val="HTML Keyboard"/>
    <w:basedOn w:val="DefaultParagraphFont"/>
    <w:semiHidden/>
    <w:rsid w:val="005B74BB"/>
    <w:rPr>
      <w:rFonts w:ascii="Courier New" w:hAnsi="Courier New" w:cs="Courier New"/>
      <w:sz w:val="20"/>
      <w:szCs w:val="20"/>
    </w:rPr>
  </w:style>
  <w:style w:type="paragraph" w:styleId="HTMLPreformatted">
    <w:name w:val="HTML Preformatted"/>
    <w:basedOn w:val="Normal"/>
    <w:semiHidden/>
    <w:rsid w:val="005B74BB"/>
    <w:rPr>
      <w:rFonts w:ascii="Courier New" w:hAnsi="Courier New" w:cs="Courier New"/>
    </w:rPr>
  </w:style>
  <w:style w:type="character" w:styleId="HTMLSample">
    <w:name w:val="HTML Sample"/>
    <w:basedOn w:val="DefaultParagraphFont"/>
    <w:semiHidden/>
    <w:rsid w:val="005B74BB"/>
    <w:rPr>
      <w:rFonts w:ascii="Courier New" w:hAnsi="Courier New" w:cs="Courier New"/>
    </w:rPr>
  </w:style>
  <w:style w:type="character" w:styleId="HTMLTypewriter">
    <w:name w:val="HTML Typewriter"/>
    <w:basedOn w:val="DefaultParagraphFont"/>
    <w:semiHidden/>
    <w:rsid w:val="005B74BB"/>
    <w:rPr>
      <w:rFonts w:ascii="Courier New" w:hAnsi="Courier New" w:cs="Courier New"/>
      <w:sz w:val="20"/>
      <w:szCs w:val="20"/>
    </w:rPr>
  </w:style>
  <w:style w:type="character" w:styleId="HTMLVariable">
    <w:name w:val="HTML Variable"/>
    <w:basedOn w:val="DefaultParagraphFont"/>
    <w:semiHidden/>
    <w:rsid w:val="005B74BB"/>
    <w:rPr>
      <w:i/>
      <w:iCs/>
    </w:rPr>
  </w:style>
  <w:style w:type="character" w:styleId="LineNumber">
    <w:name w:val="line number"/>
    <w:basedOn w:val="DefaultParagraphFont"/>
    <w:semiHidden/>
    <w:rsid w:val="005B74BB"/>
  </w:style>
  <w:style w:type="paragraph" w:styleId="List">
    <w:name w:val="List"/>
    <w:basedOn w:val="Normal"/>
    <w:semiHidden/>
    <w:rsid w:val="005B74BB"/>
    <w:pPr>
      <w:ind w:left="360" w:hanging="360"/>
    </w:pPr>
  </w:style>
  <w:style w:type="paragraph" w:styleId="List2">
    <w:name w:val="List 2"/>
    <w:basedOn w:val="Normal"/>
    <w:semiHidden/>
    <w:rsid w:val="005B74BB"/>
    <w:pPr>
      <w:ind w:left="720" w:hanging="360"/>
    </w:pPr>
  </w:style>
  <w:style w:type="paragraph" w:styleId="List3">
    <w:name w:val="List 3"/>
    <w:basedOn w:val="Normal"/>
    <w:semiHidden/>
    <w:rsid w:val="005B74BB"/>
    <w:pPr>
      <w:ind w:left="1080" w:hanging="360"/>
    </w:pPr>
  </w:style>
  <w:style w:type="paragraph" w:styleId="List4">
    <w:name w:val="List 4"/>
    <w:basedOn w:val="Normal"/>
    <w:semiHidden/>
    <w:rsid w:val="005B74BB"/>
    <w:pPr>
      <w:ind w:left="1440" w:hanging="360"/>
    </w:pPr>
  </w:style>
  <w:style w:type="paragraph" w:styleId="List5">
    <w:name w:val="List 5"/>
    <w:basedOn w:val="Normal"/>
    <w:semiHidden/>
    <w:rsid w:val="005B74BB"/>
    <w:pPr>
      <w:ind w:left="1800" w:hanging="360"/>
    </w:pPr>
  </w:style>
  <w:style w:type="paragraph" w:styleId="ListBullet">
    <w:name w:val="List Bullet"/>
    <w:basedOn w:val="Normal"/>
    <w:semiHidden/>
    <w:rsid w:val="005B74BB"/>
    <w:pPr>
      <w:numPr>
        <w:numId w:val="1"/>
      </w:numPr>
    </w:pPr>
  </w:style>
  <w:style w:type="paragraph" w:styleId="ListBullet2">
    <w:name w:val="List Bullet 2"/>
    <w:basedOn w:val="Normal"/>
    <w:semiHidden/>
    <w:rsid w:val="005B74BB"/>
    <w:pPr>
      <w:numPr>
        <w:numId w:val="3"/>
      </w:numPr>
    </w:pPr>
  </w:style>
  <w:style w:type="paragraph" w:styleId="ListBullet3">
    <w:name w:val="List Bullet 3"/>
    <w:basedOn w:val="Normal"/>
    <w:semiHidden/>
    <w:rsid w:val="005B74BB"/>
    <w:pPr>
      <w:numPr>
        <w:numId w:val="4"/>
      </w:numPr>
    </w:pPr>
  </w:style>
  <w:style w:type="paragraph" w:styleId="ListBullet4">
    <w:name w:val="List Bullet 4"/>
    <w:basedOn w:val="Normal"/>
    <w:semiHidden/>
    <w:rsid w:val="005B74BB"/>
    <w:pPr>
      <w:numPr>
        <w:numId w:val="5"/>
      </w:numPr>
    </w:pPr>
  </w:style>
  <w:style w:type="paragraph" w:styleId="ListBullet5">
    <w:name w:val="List Bullet 5"/>
    <w:basedOn w:val="Normal"/>
    <w:semiHidden/>
    <w:rsid w:val="005B74BB"/>
    <w:pPr>
      <w:numPr>
        <w:numId w:val="6"/>
      </w:numPr>
    </w:pPr>
  </w:style>
  <w:style w:type="paragraph" w:styleId="ListContinue">
    <w:name w:val="List Continue"/>
    <w:basedOn w:val="Normal"/>
    <w:semiHidden/>
    <w:rsid w:val="005B74BB"/>
    <w:pPr>
      <w:spacing w:after="120"/>
      <w:ind w:left="360"/>
    </w:pPr>
  </w:style>
  <w:style w:type="paragraph" w:styleId="ListContinue2">
    <w:name w:val="List Continue 2"/>
    <w:basedOn w:val="Normal"/>
    <w:semiHidden/>
    <w:rsid w:val="005B74BB"/>
    <w:pPr>
      <w:spacing w:after="120"/>
      <w:ind w:left="720"/>
    </w:pPr>
  </w:style>
  <w:style w:type="paragraph" w:styleId="ListContinue3">
    <w:name w:val="List Continue 3"/>
    <w:basedOn w:val="Normal"/>
    <w:semiHidden/>
    <w:rsid w:val="005B74BB"/>
    <w:pPr>
      <w:spacing w:after="120"/>
      <w:ind w:left="1080"/>
    </w:pPr>
  </w:style>
  <w:style w:type="paragraph" w:styleId="ListContinue4">
    <w:name w:val="List Continue 4"/>
    <w:basedOn w:val="Normal"/>
    <w:semiHidden/>
    <w:rsid w:val="005B74BB"/>
    <w:pPr>
      <w:spacing w:after="120"/>
      <w:ind w:left="1440"/>
    </w:pPr>
  </w:style>
  <w:style w:type="paragraph" w:styleId="ListContinue5">
    <w:name w:val="List Continue 5"/>
    <w:basedOn w:val="Normal"/>
    <w:semiHidden/>
    <w:rsid w:val="005B74BB"/>
    <w:pPr>
      <w:spacing w:after="120"/>
      <w:ind w:left="1800"/>
    </w:pPr>
  </w:style>
  <w:style w:type="paragraph" w:styleId="ListNumber">
    <w:name w:val="List Number"/>
    <w:basedOn w:val="Normal"/>
    <w:semiHidden/>
    <w:rsid w:val="005B74BB"/>
    <w:pPr>
      <w:numPr>
        <w:numId w:val="2"/>
      </w:numPr>
    </w:pPr>
  </w:style>
  <w:style w:type="paragraph" w:styleId="ListNumber2">
    <w:name w:val="List Number 2"/>
    <w:basedOn w:val="Normal"/>
    <w:semiHidden/>
    <w:rsid w:val="005B74BB"/>
    <w:pPr>
      <w:numPr>
        <w:numId w:val="7"/>
      </w:numPr>
    </w:pPr>
  </w:style>
  <w:style w:type="paragraph" w:styleId="ListNumber3">
    <w:name w:val="List Number 3"/>
    <w:basedOn w:val="Normal"/>
    <w:semiHidden/>
    <w:rsid w:val="005B74BB"/>
    <w:pPr>
      <w:numPr>
        <w:numId w:val="8"/>
      </w:numPr>
    </w:pPr>
  </w:style>
  <w:style w:type="paragraph" w:styleId="ListNumber4">
    <w:name w:val="List Number 4"/>
    <w:basedOn w:val="Normal"/>
    <w:semiHidden/>
    <w:rsid w:val="005B74BB"/>
    <w:pPr>
      <w:numPr>
        <w:numId w:val="9"/>
      </w:numPr>
    </w:pPr>
  </w:style>
  <w:style w:type="paragraph" w:styleId="ListNumber5">
    <w:name w:val="List Number 5"/>
    <w:basedOn w:val="Normal"/>
    <w:semiHidden/>
    <w:rsid w:val="005B74BB"/>
    <w:pPr>
      <w:numPr>
        <w:numId w:val="10"/>
      </w:numPr>
    </w:pPr>
  </w:style>
  <w:style w:type="paragraph" w:styleId="MessageHeader">
    <w:name w:val="Message Header"/>
    <w:basedOn w:val="Normal"/>
    <w:semiHidden/>
    <w:rsid w:val="005B74BB"/>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paragraph" w:styleId="NormalWeb">
    <w:name w:val="Normal (Web)"/>
    <w:basedOn w:val="Normal"/>
    <w:semiHidden/>
    <w:rsid w:val="005B74BB"/>
    <w:rPr>
      <w:szCs w:val="24"/>
    </w:rPr>
  </w:style>
  <w:style w:type="paragraph" w:styleId="NormalIndent">
    <w:name w:val="Normal Indent"/>
    <w:basedOn w:val="Normal"/>
    <w:semiHidden/>
    <w:rsid w:val="005B74BB"/>
    <w:pPr>
      <w:ind w:left="720"/>
    </w:pPr>
  </w:style>
  <w:style w:type="paragraph" w:styleId="NoteHeading">
    <w:name w:val="Note Heading"/>
    <w:basedOn w:val="Normal"/>
    <w:next w:val="Normal"/>
    <w:semiHidden/>
    <w:rsid w:val="005B74BB"/>
  </w:style>
  <w:style w:type="paragraph" w:styleId="PlainText">
    <w:name w:val="Plain Text"/>
    <w:basedOn w:val="Normal"/>
    <w:semiHidden/>
    <w:rsid w:val="005B74BB"/>
    <w:rPr>
      <w:rFonts w:ascii="Courier New" w:hAnsi="Courier New" w:cs="Courier New"/>
    </w:rPr>
  </w:style>
  <w:style w:type="character" w:styleId="Strong">
    <w:name w:val="Strong"/>
    <w:basedOn w:val="DefaultParagraphFont"/>
    <w:qFormat/>
    <w:rsid w:val="005B74BB"/>
    <w:rPr>
      <w:b/>
      <w:bCs/>
    </w:rPr>
  </w:style>
  <w:style w:type="paragraph" w:styleId="Subtitle">
    <w:name w:val="Subtitle"/>
    <w:basedOn w:val="Normal"/>
    <w:qFormat/>
    <w:rsid w:val="005B74BB"/>
    <w:pPr>
      <w:spacing w:after="60"/>
      <w:jc w:val="center"/>
      <w:outlineLvl w:val="1"/>
    </w:pPr>
    <w:rPr>
      <w:rFonts w:cs="Arial"/>
      <w:szCs w:val="24"/>
    </w:rPr>
  </w:style>
  <w:style w:type="table" w:styleId="Table3Deffects1">
    <w:name w:val="Table 3D effects 1"/>
    <w:basedOn w:val="TableNormal"/>
    <w:semiHidden/>
    <w:rsid w:val="005B74B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B74B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B74B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5B74B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B74BB"/>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B74B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B74BB"/>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5B74B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B74BB"/>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B74BB"/>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5B74B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B74BB"/>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B74BB"/>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B74BB"/>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B74BB"/>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5B74B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5B74B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5B74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5B74B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B74B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B74B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B74B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B74B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B74B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B74B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B74B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5B74B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B74B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B74B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B74B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B74B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B74B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B74B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B74B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5B74B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5B74BB"/>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B74B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B74BB"/>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B74B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B74B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5B74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5B74B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B74B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B74BB"/>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5B74BB"/>
    <w:pPr>
      <w:spacing w:before="240" w:after="60"/>
      <w:jc w:val="center"/>
      <w:outlineLvl w:val="0"/>
    </w:pPr>
    <w:rPr>
      <w:rFonts w:cs="Arial"/>
      <w:b/>
      <w:bCs/>
      <w:kern w:val="28"/>
      <w:sz w:val="32"/>
      <w:szCs w:val="32"/>
    </w:rPr>
  </w:style>
  <w:style w:type="paragraph" w:customStyle="1" w:styleId="Bullet3">
    <w:name w:val="Bullet 3"/>
    <w:basedOn w:val="Normal"/>
    <w:rsid w:val="005B74BB"/>
    <w:pPr>
      <w:numPr>
        <w:ilvl w:val="2"/>
        <w:numId w:val="14"/>
      </w:numPr>
      <w:ind w:left="1080"/>
    </w:pPr>
  </w:style>
  <w:style w:type="paragraph" w:customStyle="1" w:styleId="InvoiceHeader">
    <w:name w:val="Invoice Header"/>
    <w:basedOn w:val="Normal"/>
    <w:next w:val="Normal"/>
    <w:rsid w:val="005B74BB"/>
    <w:pPr>
      <w:spacing w:after="480"/>
      <w:contextualSpacing/>
      <w:jc w:val="right"/>
    </w:pPr>
    <w:rPr>
      <w:b/>
    </w:rPr>
  </w:style>
  <w:style w:type="paragraph" w:customStyle="1" w:styleId="InvoiceInfo">
    <w:name w:val="Invoice Info"/>
    <w:basedOn w:val="Normal"/>
    <w:rsid w:val="005B74BB"/>
    <w:pPr>
      <w:spacing w:after="720"/>
      <w:contextualSpacing/>
    </w:pPr>
    <w:rPr>
      <w:i/>
    </w:rPr>
  </w:style>
  <w:style w:type="paragraph" w:customStyle="1" w:styleId="InvoiceDescription">
    <w:name w:val="Invoice Description"/>
    <w:basedOn w:val="Normal"/>
    <w:next w:val="Normal"/>
    <w:rsid w:val="005B74BB"/>
    <w:pPr>
      <w:spacing w:after="240"/>
    </w:pPr>
  </w:style>
  <w:style w:type="paragraph" w:customStyle="1" w:styleId="InvoiceAmountHeading">
    <w:name w:val="Invoice Amount Heading"/>
    <w:basedOn w:val="Normal"/>
    <w:rsid w:val="005B74BB"/>
    <w:pPr>
      <w:spacing w:after="60"/>
      <w:jc w:val="right"/>
    </w:pPr>
    <w:rPr>
      <w:b/>
      <w:u w:val="single"/>
    </w:rPr>
  </w:style>
  <w:style w:type="paragraph" w:customStyle="1" w:styleId="InvoiceLineItem">
    <w:name w:val="Invoice Line Item"/>
    <w:basedOn w:val="Normal"/>
    <w:rsid w:val="005B74BB"/>
    <w:pPr>
      <w:tabs>
        <w:tab w:val="right" w:pos="9360"/>
      </w:tabs>
      <w:spacing w:before="60" w:after="60"/>
      <w:contextualSpacing/>
    </w:pPr>
  </w:style>
  <w:style w:type="paragraph" w:customStyle="1" w:styleId="InvoiceSubtotal">
    <w:name w:val="Invoice Subtotal"/>
    <w:basedOn w:val="InvoiceLineItem"/>
    <w:next w:val="Normal"/>
    <w:rsid w:val="005B74BB"/>
    <w:pPr>
      <w:spacing w:before="240" w:after="240"/>
      <w:ind w:left="720"/>
    </w:pPr>
    <w:rPr>
      <w:b/>
    </w:rPr>
  </w:style>
  <w:style w:type="paragraph" w:customStyle="1" w:styleId="InvoiceTotal">
    <w:name w:val="Invoice Total"/>
    <w:basedOn w:val="Normal"/>
    <w:next w:val="Normal"/>
    <w:rsid w:val="005B74BB"/>
    <w:pPr>
      <w:tabs>
        <w:tab w:val="right" w:pos="9360"/>
      </w:tabs>
      <w:spacing w:before="240" w:after="240"/>
    </w:pPr>
    <w:rPr>
      <w:b/>
    </w:rPr>
  </w:style>
  <w:style w:type="paragraph" w:customStyle="1" w:styleId="FileLabels">
    <w:name w:val="File Labels"/>
    <w:basedOn w:val="Normal"/>
    <w:rsid w:val="005B74BB"/>
    <w:pPr>
      <w:jc w:val="center"/>
    </w:pPr>
  </w:style>
  <w:style w:type="paragraph" w:customStyle="1" w:styleId="MailingLabels">
    <w:name w:val="Mailing Labels"/>
    <w:basedOn w:val="Normal"/>
    <w:rsid w:val="005B74BB"/>
    <w:pPr>
      <w:ind w:left="360"/>
    </w:pPr>
  </w:style>
  <w:style w:type="paragraph" w:customStyle="1" w:styleId="WarningNote">
    <w:name w:val="Warning / Note"/>
    <w:basedOn w:val="Normal"/>
    <w:next w:val="Normal"/>
    <w:rsid w:val="005B74BB"/>
    <w:pPr>
      <w:tabs>
        <w:tab w:val="left" w:pos="360"/>
      </w:tabs>
      <w:spacing w:before="60" w:after="60"/>
      <w:ind w:left="360" w:hanging="360"/>
    </w:pPr>
  </w:style>
  <w:style w:type="paragraph" w:customStyle="1" w:styleId="WarningNote2">
    <w:name w:val="Warning / Note 2"/>
    <w:basedOn w:val="WarningNote"/>
    <w:rsid w:val="005B74BB"/>
    <w:pPr>
      <w:tabs>
        <w:tab w:val="clear" w:pos="360"/>
        <w:tab w:val="left" w:pos="720"/>
      </w:tabs>
      <w:ind w:left="720"/>
    </w:pPr>
  </w:style>
  <w:style w:type="paragraph" w:customStyle="1" w:styleId="WarningNote3">
    <w:name w:val="Warning / Note 3"/>
    <w:basedOn w:val="WarningNote"/>
    <w:rsid w:val="005B74BB"/>
    <w:pPr>
      <w:tabs>
        <w:tab w:val="clear" w:pos="360"/>
        <w:tab w:val="left" w:pos="1080"/>
      </w:tabs>
      <w:ind w:left="1080"/>
    </w:pPr>
  </w:style>
  <w:style w:type="paragraph" w:customStyle="1" w:styleId="OneStep">
    <w:name w:val="One Step"/>
    <w:basedOn w:val="Number"/>
    <w:rsid w:val="005B74BB"/>
    <w:pPr>
      <w:ind w:left="0" w:firstLine="0"/>
    </w:pPr>
  </w:style>
  <w:style w:type="character" w:customStyle="1" w:styleId="Underline">
    <w:name w:val="Underline"/>
    <w:basedOn w:val="DefaultParagraphFont"/>
    <w:rsid w:val="005B74BB"/>
    <w:rPr>
      <w:u w:val="single"/>
    </w:rPr>
  </w:style>
  <w:style w:type="character" w:customStyle="1" w:styleId="BoldUnderline">
    <w:name w:val="Bold Underline"/>
    <w:basedOn w:val="DefaultParagraphFont"/>
    <w:rsid w:val="005B74BB"/>
    <w:rPr>
      <w:b/>
      <w:u w:val="single"/>
    </w:rPr>
  </w:style>
  <w:style w:type="character" w:customStyle="1" w:styleId="Italic">
    <w:name w:val="Italic"/>
    <w:basedOn w:val="DefaultParagraphFont"/>
    <w:rsid w:val="005B74BB"/>
    <w:rPr>
      <w:i/>
    </w:rPr>
  </w:style>
  <w:style w:type="paragraph" w:customStyle="1" w:styleId="CoverTitle">
    <w:name w:val="Cover Title"/>
    <w:basedOn w:val="Normal"/>
    <w:rsid w:val="005B74BB"/>
    <w:pPr>
      <w:spacing w:before="3000"/>
      <w:contextualSpacing/>
      <w:jc w:val="center"/>
    </w:pPr>
    <w:rPr>
      <w:noProof/>
      <w:sz w:val="48"/>
    </w:rPr>
  </w:style>
  <w:style w:type="character" w:customStyle="1" w:styleId="SmallChar">
    <w:name w:val="Small Char"/>
    <w:basedOn w:val="DefaultParagraphFont"/>
    <w:link w:val="Small"/>
    <w:rsid w:val="005B74BB"/>
    <w:rPr>
      <w:rFonts w:ascii="Calibri" w:hAnsi="Calibri"/>
      <w:sz w:val="8"/>
    </w:rPr>
  </w:style>
  <w:style w:type="character" w:styleId="Hyperlink">
    <w:name w:val="Hyperlink"/>
    <w:basedOn w:val="DefaultParagraphFont"/>
    <w:uiPriority w:val="99"/>
    <w:rsid w:val="005B74BB"/>
    <w:rPr>
      <w:color w:val="0000FF"/>
      <w:u w:val="single"/>
    </w:rPr>
  </w:style>
  <w:style w:type="paragraph" w:customStyle="1" w:styleId="ScreenCaptureFirst">
    <w:name w:val="Screen Capture First"/>
    <w:basedOn w:val="Normal"/>
    <w:next w:val="Normal"/>
    <w:rsid w:val="005B74BB"/>
    <w:pPr>
      <w:spacing w:before="120" w:after="120"/>
    </w:pPr>
  </w:style>
  <w:style w:type="paragraph" w:customStyle="1" w:styleId="ScreenCapture">
    <w:name w:val="Screen Capture"/>
    <w:basedOn w:val="ScreenCaptureFirst"/>
    <w:rsid w:val="005B74BB"/>
    <w:pPr>
      <w:ind w:left="360"/>
    </w:pPr>
  </w:style>
  <w:style w:type="paragraph" w:customStyle="1" w:styleId="NumberFirst">
    <w:name w:val="NumberFirst"/>
    <w:basedOn w:val="Normal"/>
    <w:next w:val="Normal"/>
    <w:rsid w:val="005B74BB"/>
    <w:pPr>
      <w:tabs>
        <w:tab w:val="left" w:pos="432"/>
      </w:tabs>
      <w:spacing w:before="120" w:after="60"/>
      <w:ind w:left="432" w:hanging="432"/>
    </w:pPr>
  </w:style>
  <w:style w:type="table" w:customStyle="1" w:styleId="Table">
    <w:name w:val="Table"/>
    <w:basedOn w:val="TableNormal"/>
    <w:rsid w:val="005B74BB"/>
    <w:pPr>
      <w:spacing w:before="60" w:after="60"/>
      <w:contextualSpacing/>
    </w:pPr>
    <w:rPr>
      <w:sz w:val="24"/>
    </w:rPr>
    <w:tblPr>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pPr>
        <w:wordWrap/>
        <w:spacing w:beforeLines="0" w:beforeAutospacing="0" w:afterLines="0" w:afterAutospacing="0"/>
        <w:contextualSpacing/>
      </w:pPr>
      <w:rPr>
        <w:rFonts w:ascii="Times New Roman" w:hAnsi="Times New Roman"/>
        <w:b/>
        <w:sz w:val="24"/>
      </w:rPr>
    </w:tblStylePr>
  </w:style>
  <w:style w:type="table" w:customStyle="1" w:styleId="Table2">
    <w:name w:val="Table 2"/>
    <w:basedOn w:val="Table"/>
    <w:rsid w:val="005B74BB"/>
    <w:tblPr>
      <w:tblInd w:w="475" w:type="dxa"/>
    </w:tblPr>
    <w:tblStylePr w:type="firstRow">
      <w:pPr>
        <w:wordWrap/>
        <w:spacing w:beforeLines="0" w:beforeAutospacing="0" w:afterLines="0" w:afterAutospacing="0"/>
        <w:contextualSpacing/>
      </w:pPr>
      <w:rPr>
        <w:rFonts w:ascii="Times New Roman" w:hAnsi="Times New Roman"/>
        <w:b/>
        <w:sz w:val="24"/>
      </w:rPr>
    </w:tblStylePr>
  </w:style>
  <w:style w:type="character" w:styleId="FollowedHyperlink">
    <w:name w:val="FollowedHyperlink"/>
    <w:basedOn w:val="DefaultParagraphFont"/>
    <w:rsid w:val="005B74BB"/>
    <w:rPr>
      <w:color w:val="800080"/>
      <w:u w:val="single"/>
    </w:rPr>
  </w:style>
  <w:style w:type="paragraph" w:customStyle="1" w:styleId="NumberFigure">
    <w:name w:val="Number Figure"/>
    <w:basedOn w:val="Normal"/>
    <w:rsid w:val="005B74BB"/>
    <w:pPr>
      <w:jc w:val="center"/>
    </w:pPr>
  </w:style>
  <w:style w:type="paragraph" w:customStyle="1" w:styleId="FileTabs">
    <w:name w:val="File Tabs"/>
    <w:basedOn w:val="Normal"/>
    <w:rsid w:val="005B74BB"/>
    <w:pPr>
      <w:jc w:val="center"/>
    </w:pPr>
  </w:style>
  <w:style w:type="paragraph" w:styleId="TOC2">
    <w:name w:val="toc 2"/>
    <w:basedOn w:val="Normal"/>
    <w:next w:val="Normal"/>
    <w:autoRedefine/>
    <w:rsid w:val="005B74BB"/>
    <w:pPr>
      <w:tabs>
        <w:tab w:val="right" w:leader="dot" w:pos="9360"/>
      </w:tabs>
      <w:ind w:left="1440" w:hanging="720"/>
      <w:jc w:val="left"/>
    </w:pPr>
    <w:rPr>
      <w:b/>
    </w:rPr>
  </w:style>
  <w:style w:type="paragraph" w:styleId="TOCHeading">
    <w:name w:val="TOC Heading"/>
    <w:basedOn w:val="Normal"/>
    <w:next w:val="Normal"/>
    <w:qFormat/>
    <w:rsid w:val="005B74BB"/>
    <w:pPr>
      <w:spacing w:before="240"/>
      <w:jc w:val="center"/>
    </w:pPr>
    <w:rPr>
      <w:b/>
    </w:rPr>
  </w:style>
  <w:style w:type="paragraph" w:customStyle="1" w:styleId="TableBullet">
    <w:name w:val="Table Bullet"/>
    <w:basedOn w:val="Normal"/>
    <w:rsid w:val="005B74BB"/>
    <w:pPr>
      <w:numPr>
        <w:numId w:val="19"/>
      </w:numPr>
      <w:jc w:val="left"/>
    </w:pPr>
  </w:style>
  <w:style w:type="paragraph" w:customStyle="1" w:styleId="TextNumber">
    <w:name w:val="Text Number"/>
    <w:basedOn w:val="Normal"/>
    <w:rsid w:val="005B74BB"/>
    <w:pPr>
      <w:numPr>
        <w:numId w:val="20"/>
      </w:numPr>
      <w:jc w:val="left"/>
    </w:pPr>
  </w:style>
  <w:style w:type="paragraph" w:customStyle="1" w:styleId="NumberTable">
    <w:name w:val="Number Table"/>
    <w:basedOn w:val="Normal"/>
    <w:next w:val="Normal"/>
    <w:rsid w:val="005B74BB"/>
    <w:pPr>
      <w:jc w:val="center"/>
    </w:pPr>
  </w:style>
  <w:style w:type="paragraph" w:customStyle="1" w:styleId="TextBox">
    <w:name w:val="Text Box"/>
    <w:basedOn w:val="Normal"/>
    <w:qFormat/>
    <w:rsid w:val="005B74BB"/>
    <w:pPr>
      <w:jc w:val="left"/>
    </w:pPr>
    <w:rPr>
      <w:sz w:val="16"/>
    </w:rPr>
  </w:style>
  <w:style w:type="paragraph" w:customStyle="1" w:styleId="ResumeHeading1">
    <w:name w:val="Resume Heading 1"/>
    <w:basedOn w:val="Normal"/>
    <w:next w:val="Normal"/>
    <w:qFormat/>
    <w:rsid w:val="005B74BB"/>
    <w:pPr>
      <w:jc w:val="left"/>
    </w:pPr>
    <w:rPr>
      <w:b/>
      <w:sz w:val="28"/>
    </w:rPr>
  </w:style>
  <w:style w:type="paragraph" w:customStyle="1" w:styleId="Bullet10">
    <w:name w:val="Bullet1"/>
    <w:basedOn w:val="Normal"/>
    <w:link w:val="Bullet1Char"/>
    <w:rsid w:val="005B74BB"/>
    <w:pPr>
      <w:tabs>
        <w:tab w:val="num" w:pos="432"/>
      </w:tabs>
      <w:spacing w:before="60" w:after="60"/>
      <w:ind w:left="432" w:hanging="432"/>
      <w:jc w:val="left"/>
    </w:pPr>
  </w:style>
  <w:style w:type="paragraph" w:customStyle="1" w:styleId="Bullet30">
    <w:name w:val="Bullet3"/>
    <w:basedOn w:val="Normal"/>
    <w:rsid w:val="005B74BB"/>
    <w:pPr>
      <w:tabs>
        <w:tab w:val="num" w:pos="1296"/>
      </w:tabs>
      <w:spacing w:before="60" w:after="60"/>
      <w:ind w:left="1296" w:hanging="432"/>
      <w:jc w:val="left"/>
    </w:pPr>
  </w:style>
  <w:style w:type="paragraph" w:customStyle="1" w:styleId="Bullet20">
    <w:name w:val="Bullet2"/>
    <w:basedOn w:val="Normal"/>
    <w:rsid w:val="005B74BB"/>
    <w:pPr>
      <w:tabs>
        <w:tab w:val="num" w:pos="864"/>
      </w:tabs>
      <w:spacing w:before="60" w:after="60"/>
      <w:ind w:left="864" w:hanging="432"/>
      <w:jc w:val="left"/>
    </w:pPr>
  </w:style>
  <w:style w:type="character" w:customStyle="1" w:styleId="Bullet1Char">
    <w:name w:val="Bullet1 Char"/>
    <w:basedOn w:val="DefaultParagraphFont"/>
    <w:link w:val="Bullet10"/>
    <w:rsid w:val="005B74BB"/>
    <w:rPr>
      <w:rFonts w:ascii="Calibri" w:hAnsi="Calibri"/>
      <w:sz w:val="22"/>
    </w:rPr>
  </w:style>
  <w:style w:type="paragraph" w:customStyle="1" w:styleId="Header2">
    <w:name w:val="Header2"/>
    <w:basedOn w:val="Header"/>
    <w:qFormat/>
    <w:rsid w:val="005B74BB"/>
    <w:pPr>
      <w:ind w:left="0"/>
    </w:pPr>
  </w:style>
</w:styles>
</file>

<file path=word/webSettings.xml><?xml version="1.0" encoding="utf-8"?>
<w:webSettings xmlns:r="http://schemas.openxmlformats.org/officeDocument/2006/relationships" xmlns:w="http://schemas.openxmlformats.org/wordprocessingml/2006/main">
  <w:divs>
    <w:div w:id="32577505">
      <w:bodyDiv w:val="1"/>
      <w:marLeft w:val="0"/>
      <w:marRight w:val="0"/>
      <w:marTop w:val="0"/>
      <w:marBottom w:val="0"/>
      <w:divBdr>
        <w:top w:val="none" w:sz="0" w:space="0" w:color="auto"/>
        <w:left w:val="none" w:sz="0" w:space="0" w:color="auto"/>
        <w:bottom w:val="none" w:sz="0" w:space="0" w:color="auto"/>
        <w:right w:val="none" w:sz="0" w:space="0" w:color="auto"/>
      </w:divBdr>
    </w:div>
    <w:div w:id="142082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tiff"/></Relationships>
</file>

<file path=word/_rels/header2.xml.rels><?xml version="1.0" encoding="UTF-8" standalone="yes"?>
<Relationships xmlns="http://schemas.openxmlformats.org/package/2006/relationships"><Relationship Id="rId1" Type="http://schemas.openxmlformats.org/officeDocument/2006/relationships/image" Target="media/image2.tiff"/></Relationships>
</file>

<file path=word/_rels/header3.xml.rels><?xml version="1.0" encoding="UTF-8" standalone="yes"?>
<Relationships xmlns="http://schemas.openxmlformats.org/package/2006/relationships"><Relationship Id="rId1" Type="http://schemas.openxmlformats.org/officeDocument/2006/relationships/image" Target="media/image3.tif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gottlob\AppData\Roaming\Microsoft\Templates\IP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4DB0E-99A5-4647-BF88-1EAB5D49F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IPT.dotm</Template>
  <TotalTime>0</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Integrated Petroleum Technologies, Inc.</Company>
  <LinksUpToDate>false</LinksUpToDate>
  <CharactersWithSpaces>1862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Integrated Petroleum Technologies, Inc.</dc:creator>
  <cp:lastModifiedBy>Barbara Westerdale</cp:lastModifiedBy>
  <cp:revision>2</cp:revision>
  <cp:lastPrinted>2014-03-28T14:32:00Z</cp:lastPrinted>
  <dcterms:created xsi:type="dcterms:W3CDTF">2014-08-11T13:44:00Z</dcterms:created>
  <dcterms:modified xsi:type="dcterms:W3CDTF">2014-08-11T13:44:00Z</dcterms:modified>
  <cp:category>Admin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10.1.13.1</vt:lpwstr>
  </property>
  <property fmtid="{D5CDD505-2E9C-101B-9397-08002B2CF9AE}" pid="3" name="Client">
    <vt:lpwstr/>
  </property>
  <property fmtid="{D5CDD505-2E9C-101B-9397-08002B2CF9AE}" pid="4" name="RevisionDateEnter">
    <vt:filetime>2014-03-10T19:24:14Z</vt:filetime>
  </property>
  <property fmtid="{D5CDD505-2E9C-101B-9397-08002B2CF9AE}" pid="5" name="RevisionDate">
    <vt:lpwstr>March 10, 2014</vt:lpwstr>
  </property>
  <property fmtid="{D5CDD505-2E9C-101B-9397-08002B2CF9AE}" pid="6" name="Well">
    <vt:lpwstr/>
  </property>
</Properties>
</file>